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B7B" w:rsidRDefault="00C96B7B" w:rsidP="004378A1">
      <w:pPr>
        <w:tabs>
          <w:tab w:val="left" w:pos="567"/>
        </w:tabs>
        <w:spacing w:after="120"/>
        <w:rPr>
          <w:rFonts w:ascii="AkkuratProBold" w:hAnsi="AkkuratProBold" w:cs="Arial"/>
          <w:sz w:val="22"/>
          <w:szCs w:val="22"/>
          <w:lang w:val="de-CH"/>
        </w:rPr>
      </w:pPr>
    </w:p>
    <w:p w:rsidR="00244B10" w:rsidRDefault="00244B10" w:rsidP="004378A1">
      <w:pPr>
        <w:tabs>
          <w:tab w:val="left" w:pos="567"/>
        </w:tabs>
        <w:spacing w:after="120"/>
        <w:rPr>
          <w:rFonts w:ascii="AkkuratProBold" w:hAnsi="AkkuratProBold" w:cs="Arial"/>
          <w:sz w:val="22"/>
          <w:szCs w:val="22"/>
          <w:lang w:val="de-CH"/>
        </w:rPr>
      </w:pPr>
    </w:p>
    <w:p w:rsidR="00E725DF" w:rsidRPr="005F24C6" w:rsidRDefault="00023FC0" w:rsidP="004378A1">
      <w:pPr>
        <w:tabs>
          <w:tab w:val="left" w:pos="567"/>
        </w:tabs>
        <w:spacing w:after="120"/>
        <w:rPr>
          <w:rFonts w:ascii="AkkuratProBold" w:hAnsi="AkkuratProBold" w:cs="Arial"/>
          <w:sz w:val="22"/>
          <w:szCs w:val="22"/>
          <w:lang w:val="de-CH"/>
        </w:rPr>
      </w:pPr>
      <w:sdt>
        <w:sdtPr>
          <w:rPr>
            <w:rFonts w:ascii="AkkuratProBold" w:hAnsi="AkkuratProBold" w:cs="Arial"/>
            <w:sz w:val="22"/>
            <w:szCs w:val="22"/>
            <w:lang w:val="de-CH"/>
          </w:rPr>
          <w:id w:val="961232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E98" w:rsidRPr="005F24C6">
            <w:rPr>
              <w:rFonts w:ascii="MS Gothic" w:eastAsia="MS Gothic" w:hAnsi="MS Gothic" w:cs="Arial" w:hint="eastAsia"/>
              <w:sz w:val="22"/>
              <w:szCs w:val="22"/>
              <w:lang w:val="de-CH"/>
            </w:rPr>
            <w:t>☐</w:t>
          </w:r>
        </w:sdtContent>
      </w:sdt>
      <w:r w:rsidR="00714E98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>Antrag auf Erstellung</w:t>
      </w:r>
      <w:r w:rsidR="00905476" w:rsidRPr="005F24C6">
        <w:rPr>
          <w:rFonts w:ascii="AkkuratProBold" w:hAnsi="AkkuratProBold" w:cs="Arial"/>
          <w:sz w:val="22"/>
          <w:szCs w:val="22"/>
          <w:lang w:val="de-CH"/>
        </w:rPr>
        <w:t xml:space="preserve"> und Genehmigung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 xml:space="preserve">des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>Unterhaltsvertrages</w:t>
      </w:r>
    </w:p>
    <w:p w:rsidR="00C20098" w:rsidRPr="005F24C6" w:rsidRDefault="00023FC0" w:rsidP="004378A1">
      <w:pPr>
        <w:tabs>
          <w:tab w:val="left" w:pos="567"/>
        </w:tabs>
        <w:spacing w:after="120"/>
        <w:rPr>
          <w:rFonts w:ascii="AkkuratProBold" w:hAnsi="AkkuratProBold" w:cs="Arial"/>
          <w:sz w:val="22"/>
          <w:szCs w:val="22"/>
          <w:lang w:val="de-CH"/>
        </w:rPr>
      </w:pPr>
      <w:sdt>
        <w:sdtPr>
          <w:rPr>
            <w:rFonts w:ascii="AkkuratProBold" w:hAnsi="AkkuratProBold" w:cs="Arial"/>
            <w:sz w:val="22"/>
            <w:szCs w:val="22"/>
            <w:lang w:val="de-CH"/>
          </w:rPr>
          <w:id w:val="-1214973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E98" w:rsidRPr="005F24C6">
            <w:rPr>
              <w:rFonts w:ascii="MS Gothic" w:eastAsia="MS Gothic" w:hAnsi="MS Gothic" w:cs="Arial" w:hint="eastAsia"/>
              <w:sz w:val="22"/>
              <w:szCs w:val="22"/>
              <w:lang w:val="de-CH"/>
            </w:rPr>
            <w:t>☐</w:t>
          </w:r>
        </w:sdtContent>
      </w:sdt>
      <w:r w:rsidR="00714E98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 xml:space="preserve">Antrag auf Abänderung* </w:t>
      </w:r>
      <w:r w:rsidR="00905476" w:rsidRPr="005F24C6">
        <w:rPr>
          <w:rFonts w:ascii="AkkuratProBold" w:hAnsi="AkkuratProBold" w:cs="Arial"/>
          <w:sz w:val="22"/>
          <w:szCs w:val="22"/>
          <w:lang w:val="de-CH"/>
        </w:rPr>
        <w:t xml:space="preserve">und Genehmigung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>des</w:t>
      </w:r>
      <w:r w:rsidR="00D31987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 xml:space="preserve">neuen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>Unterhaltsvertrages</w:t>
      </w:r>
    </w:p>
    <w:p w:rsidR="00C20098" w:rsidRPr="004378A1" w:rsidRDefault="00023FC0" w:rsidP="00905476">
      <w:pPr>
        <w:tabs>
          <w:tab w:val="left" w:pos="284"/>
        </w:tabs>
        <w:spacing w:after="120"/>
        <w:rPr>
          <w:rFonts w:ascii="AkkuratProBold" w:hAnsi="AkkuratProBold" w:cs="Arial"/>
          <w:sz w:val="22"/>
          <w:szCs w:val="22"/>
          <w:lang w:val="de-CH"/>
        </w:rPr>
      </w:pPr>
      <w:sdt>
        <w:sdtPr>
          <w:rPr>
            <w:rFonts w:ascii="AkkuratProBold" w:hAnsi="AkkuratProBold" w:cs="Arial"/>
            <w:sz w:val="22"/>
            <w:szCs w:val="22"/>
            <w:lang w:val="de-CH"/>
          </w:rPr>
          <w:id w:val="1791636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E98" w:rsidRPr="005F24C6">
            <w:rPr>
              <w:rFonts w:ascii="MS Gothic" w:eastAsia="MS Gothic" w:hAnsi="MS Gothic" w:cs="Arial" w:hint="eastAsia"/>
              <w:sz w:val="22"/>
              <w:szCs w:val="22"/>
              <w:lang w:val="de-CH"/>
            </w:rPr>
            <w:t>☐</w:t>
          </w:r>
        </w:sdtContent>
      </w:sdt>
      <w:r w:rsidR="00714E98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 xml:space="preserve">Antrag auf Abänderung*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 xml:space="preserve">des 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>Scheidungs</w:t>
      </w:r>
      <w:r w:rsidR="00365F64" w:rsidRPr="005F24C6">
        <w:rPr>
          <w:rFonts w:ascii="AkkuratProBold" w:hAnsi="AkkuratProBold" w:cs="Arial"/>
          <w:sz w:val="22"/>
          <w:szCs w:val="22"/>
          <w:lang w:val="de-CH"/>
        </w:rPr>
        <w:t>ur</w:t>
      </w:r>
      <w:r w:rsidR="00C20098" w:rsidRPr="005F24C6">
        <w:rPr>
          <w:rFonts w:ascii="AkkuratProBold" w:hAnsi="AkkuratProBold" w:cs="Arial"/>
          <w:sz w:val="22"/>
          <w:szCs w:val="22"/>
          <w:lang w:val="de-CH"/>
        </w:rPr>
        <w:t>teils betreffend Kindesunterhalt</w:t>
      </w:r>
      <w:r w:rsidR="00905476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 xml:space="preserve">und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ab/>
      </w:r>
      <w:r w:rsidR="00905476" w:rsidRPr="005F24C6">
        <w:rPr>
          <w:rFonts w:ascii="AkkuratProBold" w:hAnsi="AkkuratProBold" w:cs="Arial"/>
          <w:sz w:val="22"/>
          <w:szCs w:val="22"/>
          <w:lang w:val="de-CH"/>
        </w:rPr>
        <w:t xml:space="preserve">Genehmigung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>des</w:t>
      </w:r>
      <w:r w:rsidR="00D31987" w:rsidRPr="005F24C6">
        <w:rPr>
          <w:rFonts w:ascii="AkkuratProBold" w:hAnsi="AkkuratProBold" w:cs="Arial"/>
          <w:sz w:val="22"/>
          <w:szCs w:val="22"/>
          <w:lang w:val="de-CH"/>
        </w:rPr>
        <w:t xml:space="preserve"> </w:t>
      </w:r>
      <w:r w:rsidR="0021465E" w:rsidRPr="005F24C6">
        <w:rPr>
          <w:rFonts w:ascii="AkkuratProBold" w:hAnsi="AkkuratProBold" w:cs="Arial"/>
          <w:sz w:val="22"/>
          <w:szCs w:val="22"/>
          <w:lang w:val="de-CH"/>
        </w:rPr>
        <w:t xml:space="preserve">neuen </w:t>
      </w:r>
      <w:r w:rsidR="00905476" w:rsidRPr="005F24C6">
        <w:rPr>
          <w:rFonts w:ascii="AkkuratProBold" w:hAnsi="AkkuratProBold" w:cs="Arial"/>
          <w:sz w:val="22"/>
          <w:szCs w:val="22"/>
          <w:lang w:val="de-CH"/>
        </w:rPr>
        <w:t>Unterhaltsvertrages</w:t>
      </w:r>
    </w:p>
    <w:p w:rsidR="00C20098" w:rsidRDefault="00C20098" w:rsidP="00E725DF">
      <w:pPr>
        <w:tabs>
          <w:tab w:val="left" w:pos="567"/>
        </w:tabs>
        <w:rPr>
          <w:rFonts w:ascii="AkkuratLightProRegular" w:hAnsi="AkkuratLightProRegular" w:cs="Arial"/>
          <w:b/>
          <w:sz w:val="18"/>
          <w:lang w:val="de-CH"/>
        </w:rPr>
      </w:pPr>
    </w:p>
    <w:p w:rsidR="004378A1" w:rsidRPr="00517A5C" w:rsidRDefault="004378A1" w:rsidP="00947DAF">
      <w:pPr>
        <w:tabs>
          <w:tab w:val="left" w:pos="567"/>
          <w:tab w:val="left" w:pos="5245"/>
          <w:tab w:val="right" w:pos="9639"/>
        </w:tabs>
        <w:spacing w:after="240"/>
        <w:rPr>
          <w:rFonts w:ascii="AkkuratLightProRegular" w:hAnsi="AkkuratLightProRegular" w:cs="Arial"/>
          <w:b/>
          <w:sz w:val="18"/>
          <w:u w:val="single"/>
          <w:lang w:val="de-CH"/>
        </w:rPr>
      </w:pPr>
      <w:r w:rsidRPr="00517A5C">
        <w:rPr>
          <w:rFonts w:ascii="AkkuratLightProRegular" w:hAnsi="AkkuratLightProRegular" w:cs="Arial"/>
          <w:sz w:val="18"/>
          <w:lang w:val="de-CH"/>
        </w:rPr>
        <w:t>* Begründung</w:t>
      </w:r>
      <w:r w:rsidR="00F61DE7" w:rsidRPr="00517A5C">
        <w:rPr>
          <w:rFonts w:ascii="AkkuratLightProRegular" w:hAnsi="AkkuratLightProRegular" w:cs="Arial"/>
          <w:sz w:val="18"/>
          <w:lang w:val="de-CH"/>
        </w:rPr>
        <w:t>,</w:t>
      </w:r>
      <w:r w:rsidRPr="00517A5C">
        <w:rPr>
          <w:rFonts w:ascii="AkkuratLightProRegular" w:hAnsi="AkkuratLightProRegular" w:cs="Arial"/>
          <w:sz w:val="18"/>
          <w:lang w:val="de-CH"/>
        </w:rPr>
        <w:t xml:space="preserve"> inwiefern sich die Verhältnisse verändert haben: </w:t>
      </w:r>
      <w:r w:rsidR="00947DAF" w:rsidRPr="00517A5C">
        <w:rPr>
          <w:rFonts w:ascii="AkkuratLightProRegular" w:hAnsi="AkkuratLightProRegular" w:cs="Arial"/>
          <w:sz w:val="18"/>
          <w:lang w:val="de-CH"/>
        </w:rPr>
        <w:tab/>
      </w:r>
    </w:p>
    <w:p w:rsidR="004378A1" w:rsidRPr="00D54816" w:rsidRDefault="00D54816" w:rsidP="00C96B7B">
      <w:pPr>
        <w:tabs>
          <w:tab w:val="left" w:pos="0"/>
          <w:tab w:val="right" w:pos="9639"/>
        </w:tabs>
        <w:rPr>
          <w:rFonts w:ascii="AkkuratLightProRegular" w:hAnsi="AkkuratLightProRegular" w:cs="Arial"/>
          <w:sz w:val="18"/>
          <w:u w:val="single"/>
          <w:lang w:val="de-CH"/>
        </w:rPr>
      </w:pPr>
      <w:r w:rsidRPr="00D54816">
        <w:rPr>
          <w:rFonts w:ascii="AkkuratLightProRegular" w:hAnsi="AkkuratLightProRegular" w:cs="Arial"/>
          <w:sz w:val="18"/>
          <w:u w:val="single"/>
          <w:lang w:val="de-CH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D54816">
        <w:rPr>
          <w:rFonts w:ascii="AkkuratLightProRegular" w:hAnsi="AkkuratLightProRegular" w:cs="Arial"/>
          <w:sz w:val="18"/>
          <w:u w:val="single"/>
          <w:lang w:val="de-CH"/>
        </w:rPr>
        <w:instrText xml:space="preserve"> FORMTEXT </w:instrText>
      </w:r>
      <w:r w:rsidRPr="00D54816">
        <w:rPr>
          <w:rFonts w:ascii="AkkuratLightProRegular" w:hAnsi="AkkuratLightProRegular" w:cs="Arial"/>
          <w:sz w:val="18"/>
          <w:u w:val="single"/>
          <w:lang w:val="de-CH"/>
        </w:rPr>
      </w:r>
      <w:r w:rsidRPr="00D54816">
        <w:rPr>
          <w:rFonts w:ascii="AkkuratLightProRegular" w:hAnsi="AkkuratLightProRegular" w:cs="Arial"/>
          <w:sz w:val="18"/>
          <w:u w:val="single"/>
          <w:lang w:val="de-CH"/>
        </w:rPr>
        <w:fldChar w:fldCharType="separate"/>
      </w:r>
      <w:r w:rsidRPr="00D54816">
        <w:rPr>
          <w:rFonts w:ascii="AkkuratLightProRegular" w:hAnsi="AkkuratLightProRegular" w:cs="Arial"/>
          <w:noProof/>
          <w:sz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sz w:val="18"/>
          <w:u w:val="single"/>
          <w:lang w:val="de-CH"/>
        </w:rPr>
        <w:fldChar w:fldCharType="end"/>
      </w:r>
      <w:bookmarkEnd w:id="0"/>
      <w:r w:rsidR="004378A1" w:rsidRPr="00D54816">
        <w:rPr>
          <w:rFonts w:ascii="AkkuratLightProRegular" w:hAnsi="AkkuratLightProRegular" w:cs="Arial"/>
          <w:sz w:val="18"/>
          <w:u w:val="single"/>
          <w:lang w:val="de-CH"/>
        </w:rPr>
        <w:tab/>
      </w:r>
    </w:p>
    <w:p w:rsidR="004378A1" w:rsidRPr="004378A1" w:rsidRDefault="004378A1" w:rsidP="004378A1">
      <w:pPr>
        <w:tabs>
          <w:tab w:val="left" w:pos="2835"/>
          <w:tab w:val="right" w:pos="7920"/>
        </w:tabs>
        <w:spacing w:line="360" w:lineRule="auto"/>
        <w:ind w:right="425"/>
        <w:rPr>
          <w:rFonts w:ascii="AkkuratLightProRegular" w:hAnsi="AkkuratLightProRegular" w:cs="Arial"/>
          <w:sz w:val="20"/>
          <w:lang w:val="de-CH"/>
        </w:rPr>
      </w:pPr>
    </w:p>
    <w:tbl>
      <w:tblPr>
        <w:tblStyle w:val="Tabellenraster"/>
        <w:tblW w:w="9889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 w:rsidR="003D4E25" w:rsidRPr="00C96B7B" w:rsidTr="00F22753">
        <w:tc>
          <w:tcPr>
            <w:tcW w:w="2376" w:type="dxa"/>
            <w:tcBorders>
              <w:bottom w:val="outset" w:sz="6" w:space="0" w:color="auto"/>
            </w:tcBorders>
          </w:tcPr>
          <w:p w:rsidR="00E1374D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>
              <w:rPr>
                <w:rFonts w:ascii="AkkuratProBold" w:hAnsi="AkkuratProBold" w:cs="Arial"/>
                <w:sz w:val="18"/>
                <w:szCs w:val="18"/>
                <w:lang w:val="de-CH"/>
              </w:rPr>
              <w:t>Für das gesamte Dokument gilt:</w:t>
            </w:r>
          </w:p>
        </w:tc>
        <w:tc>
          <w:tcPr>
            <w:tcW w:w="3686" w:type="dxa"/>
            <w:tcBorders>
              <w:bottom w:val="outset" w:sz="6" w:space="0" w:color="auto"/>
            </w:tcBorders>
          </w:tcPr>
          <w:p w:rsidR="00E1374D" w:rsidRPr="00C96B7B" w:rsidRDefault="00E1374D" w:rsidP="00780D4F">
            <w:pPr>
              <w:pStyle w:val="Listenabsatz"/>
              <w:numPr>
                <w:ilvl w:val="0"/>
                <w:numId w:val="13"/>
              </w:numPr>
              <w:tabs>
                <w:tab w:val="left" w:pos="2835"/>
                <w:tab w:val="right" w:pos="7920"/>
              </w:tabs>
              <w:spacing w:before="60" w:after="60"/>
              <w:ind w:left="357" w:right="425" w:hanging="357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linke Spalte: </w:t>
            </w:r>
            <w:r w:rsidR="00C96B7B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>Angaben der Mutter</w:t>
            </w:r>
          </w:p>
        </w:tc>
        <w:tc>
          <w:tcPr>
            <w:tcW w:w="3827" w:type="dxa"/>
            <w:tcBorders>
              <w:bottom w:val="outset" w:sz="6" w:space="0" w:color="auto"/>
            </w:tcBorders>
            <w:vAlign w:val="center"/>
          </w:tcPr>
          <w:p w:rsidR="00E1374D" w:rsidRPr="00C96B7B" w:rsidRDefault="00E1374D" w:rsidP="00780D4F">
            <w:pPr>
              <w:pStyle w:val="Listenabsatz"/>
              <w:numPr>
                <w:ilvl w:val="0"/>
                <w:numId w:val="13"/>
              </w:numPr>
              <w:tabs>
                <w:tab w:val="left" w:pos="2835"/>
                <w:tab w:val="right" w:pos="7920"/>
              </w:tabs>
              <w:spacing w:before="60" w:after="60"/>
              <w:ind w:left="357" w:right="425" w:hanging="357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rechte Spalte: </w:t>
            </w:r>
            <w:r w:rsidR="00C96B7B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Angaben des </w:t>
            </w:r>
            <w:r w:rsid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>V</w:t>
            </w: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>aters</w:t>
            </w:r>
          </w:p>
        </w:tc>
      </w:tr>
      <w:tr w:rsidR="003D4E25" w:rsidRPr="00C96B7B" w:rsidTr="00F22753">
        <w:tc>
          <w:tcPr>
            <w:tcW w:w="237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374D" w:rsidRPr="00C96B7B" w:rsidRDefault="00E1374D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374D" w:rsidRPr="00C96B7B" w:rsidRDefault="00023FC0" w:rsidP="00365F64">
            <w:pPr>
              <w:tabs>
                <w:tab w:val="left" w:pos="318"/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97103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3268D1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Ich, die Mutter, bestätige, dass ich eine </w:t>
            </w:r>
            <w:r w:rsidR="00365F64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aussergerichtliche</w:t>
            </w:r>
            <w:r w:rsidR="003268D1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Regelung wünsche und einigungswillig bin.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374D" w:rsidRPr="00C96B7B" w:rsidRDefault="00023FC0" w:rsidP="00365F64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36412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3268D1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Ich, der Vater, bestätige, dass ich eine </w:t>
            </w:r>
            <w:r w:rsidR="00365F64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aussergerichtliche</w:t>
            </w:r>
            <w:r w:rsidR="003268D1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Regelung wünsche und einigungswillig bin.</w:t>
            </w:r>
          </w:p>
        </w:tc>
      </w:tr>
      <w:tr w:rsidR="003D4E25" w:rsidRPr="00C96B7B" w:rsidTr="00E878E9">
        <w:tc>
          <w:tcPr>
            <w:tcW w:w="2376" w:type="dxa"/>
            <w:vAlign w:val="center"/>
          </w:tcPr>
          <w:p w:rsidR="00E1374D" w:rsidRPr="00C96B7B" w:rsidRDefault="00E1374D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vAlign w:val="center"/>
          </w:tcPr>
          <w:p w:rsidR="00E1374D" w:rsidRPr="00C96B7B" w:rsidRDefault="00E1374D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>Angaben der Mutter</w:t>
            </w:r>
          </w:p>
        </w:tc>
        <w:tc>
          <w:tcPr>
            <w:tcW w:w="3827" w:type="dxa"/>
            <w:vAlign w:val="center"/>
          </w:tcPr>
          <w:p w:rsidR="00E1374D" w:rsidRPr="00C96B7B" w:rsidRDefault="00E1374D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C96B7B">
              <w:rPr>
                <w:rFonts w:ascii="AkkuratProBold" w:hAnsi="AkkuratProBold" w:cs="Arial"/>
                <w:sz w:val="18"/>
                <w:szCs w:val="18"/>
                <w:lang w:val="de-CH"/>
              </w:rPr>
              <w:t>Angaben des Vaters</w:t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Vorname/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Name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  <w:bookmarkEnd w:id="1"/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Adresse/Wohnort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Geburtsdatum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Heimatort</w:t>
            </w: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/Land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Erlernter Beruf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Konfession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Zivilstand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Telefon/Handy</w:t>
            </w:r>
          </w:p>
        </w:tc>
        <w:tc>
          <w:tcPr>
            <w:tcW w:w="3686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714E98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vanish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368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3827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14E98" w:rsidRPr="00C96B7B" w:rsidTr="00E878E9">
        <w:tc>
          <w:tcPr>
            <w:tcW w:w="2376" w:type="dxa"/>
            <w:tcBorders>
              <w:bottom w:val="single" w:sz="4" w:space="0" w:color="auto"/>
            </w:tcBorders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Dolmetscher/in 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erforderlich?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14E98" w:rsidRDefault="00023FC0" w:rsidP="00714E98">
            <w:pPr>
              <w:tabs>
                <w:tab w:val="left" w:pos="1386"/>
                <w:tab w:val="right" w:pos="3371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64867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ja; Sprache: </w:t>
            </w:r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714E98" w:rsidRPr="00C96B7B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714E98" w:rsidRPr="00C96B7B" w:rsidRDefault="00023FC0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8715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14E98" w:rsidRDefault="00023FC0" w:rsidP="00714E98">
            <w:pPr>
              <w:tabs>
                <w:tab w:val="left" w:pos="1386"/>
                <w:tab w:val="right" w:pos="3371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3686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ja; Sprache: </w:t>
            </w:r>
            <w:r w:rsidR="00714E98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714E98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714E98" w:rsidRPr="00C96B7B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714E98" w:rsidRPr="00C96B7B" w:rsidRDefault="00023FC0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203606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714E98" w:rsidRPr="00C96B7B" w:rsidTr="00E878E9">
        <w:tc>
          <w:tcPr>
            <w:tcW w:w="2376" w:type="dxa"/>
            <w:tcBorders>
              <w:left w:val="nil"/>
              <w:right w:val="nil"/>
            </w:tcBorders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Name des Kindes/der Kinder</w:t>
            </w:r>
          </w:p>
        </w:tc>
        <w:tc>
          <w:tcPr>
            <w:tcW w:w="3686" w:type="dxa"/>
          </w:tcPr>
          <w:p w:rsidR="00714E98" w:rsidRDefault="00714E98" w:rsidP="00714E98">
            <w:pPr>
              <w:tabs>
                <w:tab w:val="left" w:pos="45"/>
                <w:tab w:val="left" w:pos="3371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714E98" w:rsidRPr="00D54816" w:rsidRDefault="00714E98" w:rsidP="00714E98">
            <w:pPr>
              <w:tabs>
                <w:tab w:val="left" w:pos="45"/>
                <w:tab w:val="left" w:pos="3371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714E98" w:rsidRDefault="00714E98" w:rsidP="00714E98">
            <w:pPr>
              <w:tabs>
                <w:tab w:val="left" w:pos="2835"/>
                <w:tab w:val="right" w:pos="3396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714E98" w:rsidRPr="00D54816" w:rsidRDefault="00714E98" w:rsidP="00714E98">
            <w:pPr>
              <w:tabs>
                <w:tab w:val="left" w:pos="2835"/>
                <w:tab w:val="right" w:pos="3396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Elterliche Sorge hat?</w:t>
            </w:r>
          </w:p>
        </w:tc>
        <w:tc>
          <w:tcPr>
            <w:tcW w:w="3686" w:type="dxa"/>
          </w:tcPr>
          <w:p w:rsidR="00714E98" w:rsidRPr="00C96B7B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82385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Mutter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233697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Vater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10530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gemeinsam</w:t>
            </w:r>
          </w:p>
        </w:tc>
        <w:tc>
          <w:tcPr>
            <w:tcW w:w="3827" w:type="dxa"/>
          </w:tcPr>
          <w:p w:rsidR="00714E98" w:rsidRPr="00C96B7B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63174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Mutter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614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Vater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38067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gemeinsam</w:t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Aufenthalt des Kindes?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  <w:t>(faktische Obhut, mehrheitlich)</w:t>
            </w:r>
          </w:p>
        </w:tc>
        <w:tc>
          <w:tcPr>
            <w:tcW w:w="3686" w:type="dxa"/>
          </w:tcPr>
          <w:p w:rsidR="00714E98" w:rsidRPr="00C96B7B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28149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Mutter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85788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Vater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605313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Dritten</w:t>
            </w:r>
          </w:p>
        </w:tc>
        <w:tc>
          <w:tcPr>
            <w:tcW w:w="3827" w:type="dxa"/>
          </w:tcPr>
          <w:p w:rsidR="00714E98" w:rsidRPr="00C96B7B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68225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Mutter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57697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Vater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26776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Dritten</w:t>
            </w:r>
          </w:p>
        </w:tc>
      </w:tr>
      <w:tr w:rsidR="00714E98" w:rsidRPr="00C96B7B" w:rsidTr="00E878E9">
        <w:tc>
          <w:tcPr>
            <w:tcW w:w="2376" w:type="dxa"/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Leben Sie mit dem Kind </w:t>
            </w: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im gleichen Haushalt?</w:t>
            </w:r>
          </w:p>
        </w:tc>
        <w:tc>
          <w:tcPr>
            <w:tcW w:w="3686" w:type="dxa"/>
          </w:tcPr>
          <w:p w:rsidR="00714E98" w:rsidRPr="00C96B7B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59407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213255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</w:tcPr>
          <w:p w:rsidR="00714E98" w:rsidRPr="00C96B7B" w:rsidRDefault="00023FC0" w:rsidP="00714E98">
            <w:pPr>
              <w:tabs>
                <w:tab w:val="left" w:pos="96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626814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72572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96B7B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714E98" w:rsidRPr="00C96B7B" w:rsidTr="00E878E9">
        <w:tc>
          <w:tcPr>
            <w:tcW w:w="2376" w:type="dxa"/>
            <w:tcBorders>
              <w:bottom w:val="single" w:sz="4" w:space="0" w:color="auto"/>
            </w:tcBorders>
          </w:tcPr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Leisten Sie Unterhaltsbeiträge für andere Kinder?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14E98" w:rsidRPr="00CC295F" w:rsidRDefault="00023FC0" w:rsidP="00714E98">
            <w:pPr>
              <w:tabs>
                <w:tab w:val="left" w:pos="961"/>
                <w:tab w:val="left" w:pos="1811"/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832026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C295F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645549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C295F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Wenn ja, für wie viele Kinder?</w:t>
            </w:r>
          </w:p>
          <w:p w:rsidR="00714E98" w:rsidRPr="00D54816" w:rsidRDefault="00714E98" w:rsidP="00714E98">
            <w:pPr>
              <w:tabs>
                <w:tab w:val="left" w:pos="45"/>
                <w:tab w:val="left" w:pos="3371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  <w:r w:rsidRPr="00C96B7B">
              <w:rPr>
                <w:rFonts w:ascii="MS Gothic" w:eastAsia="MS Gothic" w:hAnsi="MS Gothic" w:cs="Arial"/>
                <w:sz w:val="18"/>
                <w:szCs w:val="18"/>
                <w:lang w:val="de-CH"/>
              </w:rPr>
              <w:tab/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714E98" w:rsidRDefault="00714E98" w:rsidP="00714E98">
            <w:pPr>
              <w:tabs>
                <w:tab w:val="left" w:pos="45"/>
                <w:tab w:val="righ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Höhe pro Monat </w:t>
            </w:r>
            <w:r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und pro Kind</w:t>
            </w:r>
          </w:p>
          <w:p w:rsidR="00714E98" w:rsidRPr="00C96B7B" w:rsidRDefault="00714E98" w:rsidP="00714E98">
            <w:pPr>
              <w:tabs>
                <w:tab w:val="left" w:pos="45"/>
                <w:tab w:val="right" w:pos="3371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bookmarkStart w:id="2" w:name="_Hlk68696212"/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bookmarkEnd w:id="2"/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14E98" w:rsidRPr="00CC295F" w:rsidRDefault="00023FC0" w:rsidP="00714E98">
            <w:pPr>
              <w:tabs>
                <w:tab w:val="left" w:pos="96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26715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C295F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714E98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472601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E98" w:rsidRPr="00CC295F">
                  <w:rPr>
                    <w:rFonts w:ascii="AkkuratLightProRegular" w:eastAsia="MS Gothic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714E98"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  <w:p w:rsidR="00714E98" w:rsidRPr="00C96B7B" w:rsidRDefault="00714E98" w:rsidP="00714E98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Wenn ja, für wie viele Kinder?</w:t>
            </w:r>
          </w:p>
          <w:p w:rsidR="00714E98" w:rsidRPr="00D54816" w:rsidRDefault="00714E98" w:rsidP="00714E98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D54816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714E98" w:rsidRDefault="00714E98" w:rsidP="00714E98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Höhe pro Monat </w:t>
            </w:r>
            <w:r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und pro Kind</w:t>
            </w:r>
          </w:p>
          <w:p w:rsidR="00714E98" w:rsidRPr="00C96B7B" w:rsidRDefault="00714E98" w:rsidP="00714E98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780D4F" w:rsidRDefault="00780D4F">
      <w:r>
        <w:br w:type="page"/>
      </w:r>
    </w:p>
    <w:tbl>
      <w:tblPr>
        <w:tblStyle w:val="Tabellenraster"/>
        <w:tblW w:w="9889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 w:rsidR="00C96B7B" w:rsidRPr="00C96B7B" w:rsidTr="00E878E9">
        <w:tc>
          <w:tcPr>
            <w:tcW w:w="9889" w:type="dxa"/>
            <w:gridSpan w:val="3"/>
            <w:vAlign w:val="center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jc w:val="center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CC295F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lastRenderedPageBreak/>
              <w:t>Einkommen aus unselbständiger Tätigkeit</w:t>
            </w:r>
            <w:r w:rsid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br/>
            </w:r>
            <w:r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(bei Mutter nach Geburt bzw. Mutterschaftsurlaub allenfalls Prognose</w:t>
            </w:r>
            <w:r w:rsid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)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Aktuelle Tätigkeit</w:t>
            </w:r>
          </w:p>
        </w:tc>
        <w:tc>
          <w:tcPr>
            <w:tcW w:w="3686" w:type="dxa"/>
          </w:tcPr>
          <w:p w:rsidR="00780D4F" w:rsidRDefault="00780D4F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85996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 </w:t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211465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Prognose</w:t>
            </w:r>
          </w:p>
        </w:tc>
        <w:tc>
          <w:tcPr>
            <w:tcW w:w="3827" w:type="dxa"/>
          </w:tcPr>
          <w:p w:rsidR="00780D4F" w:rsidRDefault="00780D4F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185478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Beschäftigungsgrad</w:t>
            </w:r>
          </w:p>
        </w:tc>
        <w:tc>
          <w:tcPr>
            <w:tcW w:w="3686" w:type="dxa"/>
          </w:tcPr>
          <w:p w:rsidR="00780D4F" w:rsidRDefault="00780D4F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294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%</w:t>
            </w:r>
          </w:p>
        </w:tc>
        <w:tc>
          <w:tcPr>
            <w:tcW w:w="3827" w:type="dxa"/>
          </w:tcPr>
          <w:p w:rsidR="00780D4F" w:rsidRDefault="00780D4F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%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905476" w:rsidRDefault="00517A5C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Ne</w:t>
            </w:r>
            <w:r w:rsidR="00C96B7B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ttolohn pro Monat</w:t>
            </w: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(exkl. Kinderzulagen)</w:t>
            </w:r>
          </w:p>
        </w:tc>
        <w:tc>
          <w:tcPr>
            <w:tcW w:w="3686" w:type="dxa"/>
          </w:tcPr>
          <w:p w:rsidR="00C96B7B" w:rsidRPr="00905476" w:rsidRDefault="00CC295F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C96B7B" w:rsidRPr="00CC295F" w:rsidRDefault="00C96B7B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CHF</w:t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365F64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13</w:t>
            </w:r>
            <w:r w:rsidR="00365F64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.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Monatslohn 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Gratifikation</w:t>
            </w:r>
          </w:p>
        </w:tc>
        <w:tc>
          <w:tcPr>
            <w:tcW w:w="3686" w:type="dxa"/>
          </w:tcPr>
          <w:p w:rsidR="00CC295F" w:rsidRDefault="00CC295F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200519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keinen</w:t>
            </w:r>
          </w:p>
        </w:tc>
        <w:tc>
          <w:tcPr>
            <w:tcW w:w="3827" w:type="dxa"/>
          </w:tcPr>
          <w:p w:rsidR="00CC295F" w:rsidRDefault="00CC295F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79714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keinen</w:t>
            </w:r>
          </w:p>
        </w:tc>
      </w:tr>
      <w:tr w:rsidR="00C96B7B" w:rsidRPr="00C96B7B" w:rsidTr="00E878E9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Kinderzulagen pro Monat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80D4F" w:rsidRDefault="00780D4F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C96B7B" w:rsidRDefault="00CC295F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80D4F" w:rsidRDefault="00780D4F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C96B7B" w:rsidRDefault="00CC295F" w:rsidP="00780D4F">
            <w:pPr>
              <w:tabs>
                <w:tab w:val="left" w:pos="3372"/>
                <w:tab w:val="right" w:pos="7920"/>
              </w:tabs>
              <w:spacing w:before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CC295F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E878E9">
        <w:tc>
          <w:tcPr>
            <w:tcW w:w="2376" w:type="dxa"/>
            <w:tcBorders>
              <w:left w:val="nil"/>
              <w:right w:val="nil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</w:tc>
      </w:tr>
      <w:tr w:rsidR="00C96B7B" w:rsidRPr="00C96B7B" w:rsidTr="00E878E9">
        <w:tc>
          <w:tcPr>
            <w:tcW w:w="9889" w:type="dxa"/>
            <w:gridSpan w:val="3"/>
            <w:vAlign w:val="center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jc w:val="center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ProBold" w:hAnsi="AkkuratProBold" w:cs="Arial"/>
                <w:sz w:val="18"/>
                <w:szCs w:val="18"/>
                <w:lang w:val="de-CH"/>
              </w:rPr>
              <w:t>Einkommen aus selbständiger Erwerbstätigkeit</w:t>
            </w:r>
            <w:r w:rsid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  <w:t>(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Bei Mutter nach Geburt bzw. Mutterschaftsurlaub allenfalls Prognose)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Aktuelle Tätigkeit</w:t>
            </w:r>
          </w:p>
        </w:tc>
        <w:tc>
          <w:tcPr>
            <w:tcW w:w="3686" w:type="dxa"/>
          </w:tcPr>
          <w:p w:rsidR="00780D4F" w:rsidRDefault="00780D4F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48327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 </w:t>
            </w: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-7243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Prognose</w:t>
            </w:r>
          </w:p>
        </w:tc>
        <w:tc>
          <w:tcPr>
            <w:tcW w:w="3827" w:type="dxa"/>
          </w:tcPr>
          <w:p w:rsidR="00780D4F" w:rsidRDefault="00780D4F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  <w:p w:rsidR="00C96B7B" w:rsidRPr="00C96B7B" w:rsidRDefault="00023FC0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eastAsia="MS Gothic" w:hAnsi="AkkuratLightProRegular" w:cs="Arial"/>
                  <w:sz w:val="18"/>
                  <w:szCs w:val="18"/>
                  <w:lang w:val="de-CH"/>
                </w:rPr>
                <w:id w:val="155697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keine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Beschäftigungsgrad</w:t>
            </w:r>
          </w:p>
        </w:tc>
        <w:tc>
          <w:tcPr>
            <w:tcW w:w="3686" w:type="dxa"/>
          </w:tcPr>
          <w:p w:rsidR="00AD7ABB" w:rsidRDefault="00AD7ABB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294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%</w:t>
            </w:r>
          </w:p>
        </w:tc>
        <w:tc>
          <w:tcPr>
            <w:tcW w:w="3827" w:type="dxa"/>
          </w:tcPr>
          <w:p w:rsidR="00AD7ABB" w:rsidRDefault="00AD7ABB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%</w:t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Reingewinn der letzten drei Jahre im Durchschnitt </w:t>
            </w:r>
          </w:p>
        </w:tc>
        <w:tc>
          <w:tcPr>
            <w:tcW w:w="3686" w:type="dxa"/>
          </w:tcPr>
          <w:p w:rsidR="00AD7ABB" w:rsidRDefault="00AD7ABB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E878E9">
        <w:tc>
          <w:tcPr>
            <w:tcW w:w="2376" w:type="dxa"/>
          </w:tcPr>
          <w:p w:rsidR="00C96B7B" w:rsidRPr="00C96B7B" w:rsidRDefault="00780D4F" w:rsidP="00F22753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Jahresbrutto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-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einkommen </w:t>
            </w:r>
            <w:r w:rsidR="00CC295F" w:rsidRPr="00CC295F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(</w:t>
            </w:r>
            <w:r w:rsidR="00C96B7B" w:rsidRPr="00CC295F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Durchs</w:t>
            </w:r>
            <w:r w:rsidR="00CC295F" w:rsidRPr="00CC295F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 xml:space="preserve">chnitt </w:t>
            </w:r>
            <w:r w:rsidR="00947DAF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Privat-/Lohnbezug</w:t>
            </w:r>
            <w:r w:rsidR="00F22753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)</w:t>
            </w:r>
          </w:p>
        </w:tc>
        <w:tc>
          <w:tcPr>
            <w:tcW w:w="3686" w:type="dxa"/>
          </w:tcPr>
          <w:p w:rsidR="00AD7ABB" w:rsidRDefault="00AD7ABB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C96B7B" w:rsidRDefault="00C96B7B" w:rsidP="00F22753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C96B7B" w:rsidRDefault="00F22753" w:rsidP="00F22753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C</w:t>
            </w:r>
            <w:r w:rsidR="00C96B7B"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E878E9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60" w:after="6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Kinderzulagen pro Monat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D7ABB" w:rsidRDefault="00AD7ABB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1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D7ABB" w:rsidRDefault="00AD7ABB" w:rsidP="00780D4F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2"/>
                <w:tab w:val="right" w:pos="7920"/>
              </w:tabs>
              <w:spacing w:before="60" w:after="6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CC295F" w:rsidRDefault="00CC295F"/>
    <w:tbl>
      <w:tblPr>
        <w:tblStyle w:val="Tabellenraster"/>
        <w:tblW w:w="9888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6"/>
      </w:tblGrid>
      <w:tr w:rsidR="00C96B7B" w:rsidRPr="00C96B7B" w:rsidTr="00780D4F">
        <w:tc>
          <w:tcPr>
            <w:tcW w:w="9888" w:type="dxa"/>
            <w:gridSpan w:val="3"/>
            <w:vAlign w:val="center"/>
          </w:tcPr>
          <w:p w:rsidR="00C96B7B" w:rsidRPr="00C96B7B" w:rsidRDefault="00C96B7B" w:rsidP="00F22753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ProBold" w:hAnsi="AkkuratProBold" w:cs="Arial"/>
                <w:sz w:val="18"/>
                <w:szCs w:val="18"/>
                <w:lang w:val="de-CH"/>
              </w:rPr>
              <w:t>Sonstige Einkommen/Ersatzeinkommen</w:t>
            </w:r>
            <w:r w:rsidR="00CC295F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(Nebenerwerbstätigkeit, Arbeitslosengeld, IV-/AHV- oder SUVA-Renten, Ergänzungsleistungen, Hilflosenentschädigung, 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nacheheliche Unterhaltsbeiträge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, usw.)</w:t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Art</w:t>
            </w:r>
          </w:p>
        </w:tc>
        <w:tc>
          <w:tcPr>
            <w:tcW w:w="3686" w:type="dxa"/>
          </w:tcPr>
          <w:p w:rsidR="00C96B7B" w:rsidRPr="00C96B7B" w:rsidRDefault="005F24C6" w:rsidP="00361833">
            <w:pPr>
              <w:tabs>
                <w:tab w:val="right" w:pos="3402"/>
                <w:tab w:val="right" w:pos="3436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F22753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6" w:type="dxa"/>
          </w:tcPr>
          <w:p w:rsidR="00C96B7B" w:rsidRPr="00C96B7B" w:rsidRDefault="005F24C6" w:rsidP="00361833">
            <w:pPr>
              <w:tabs>
                <w:tab w:val="left" w:pos="3436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361833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Total Höhe pro Monat</w:t>
            </w:r>
          </w:p>
        </w:tc>
        <w:tc>
          <w:tcPr>
            <w:tcW w:w="3686" w:type="dxa"/>
          </w:tcPr>
          <w:p w:rsidR="00AD7ABB" w:rsidRDefault="00AD7ABB" w:rsidP="00780D4F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1"/>
                <w:tab w:val="right" w:pos="7920"/>
              </w:tabs>
              <w:spacing w:before="6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6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2"/>
                <w:tab w:val="right" w:pos="7920"/>
              </w:tabs>
              <w:spacing w:before="6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AD7ABB" w:rsidRDefault="00AD7ABB"/>
    <w:tbl>
      <w:tblPr>
        <w:tblStyle w:val="Tabellenraster"/>
        <w:tblW w:w="9889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 w:rsidR="00C96B7B" w:rsidRPr="00CC295F" w:rsidTr="00780D4F">
        <w:tc>
          <w:tcPr>
            <w:tcW w:w="9889" w:type="dxa"/>
            <w:gridSpan w:val="3"/>
          </w:tcPr>
          <w:p w:rsidR="00C96B7B" w:rsidRPr="00CC295F" w:rsidRDefault="00361833" w:rsidP="00CC295F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>
              <w:rPr>
                <w:rFonts w:ascii="AkkuratProBold" w:hAnsi="AkkuratProBold" w:cs="Arial"/>
                <w:sz w:val="18"/>
                <w:szCs w:val="18"/>
                <w:lang w:val="de-CH"/>
              </w:rPr>
              <w:t>Vermögen über</w:t>
            </w:r>
            <w:r w:rsidR="00C96B7B" w:rsidRPr="00CC295F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 CHF 100‘000.00</w:t>
            </w:r>
            <w:r w:rsidR="00CC295F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="00C96B7B" w:rsidRP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(Bankkonti, Wertschriften, Lebensversicherung, Liegenschaft, Münzen, Schmuck, etc.)</w:t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Besitzen Sie Vermögen über </w:t>
            </w:r>
            <w:r w:rsidR="00780D4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 100‘000.00?</w:t>
            </w:r>
          </w:p>
        </w:tc>
        <w:tc>
          <w:tcPr>
            <w:tcW w:w="3686" w:type="dxa"/>
          </w:tcPr>
          <w:p w:rsidR="00C96B7B" w:rsidRPr="00C96B7B" w:rsidRDefault="00023FC0" w:rsidP="00CC295F">
            <w:pPr>
              <w:tabs>
                <w:tab w:val="left" w:pos="961"/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2086978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68280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</w:tcPr>
          <w:p w:rsidR="00C96B7B" w:rsidRPr="00C96B7B" w:rsidRDefault="00023FC0" w:rsidP="00CC295F">
            <w:pPr>
              <w:tabs>
                <w:tab w:val="left" w:pos="962"/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67657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CC295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8568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Wenn ja; Gesamtvermögen</w:t>
            </w:r>
          </w:p>
        </w:tc>
        <w:tc>
          <w:tcPr>
            <w:tcW w:w="3686" w:type="dxa"/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C295F" w:rsidP="00CC295F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CC295F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780D4F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Wenn ja;</w:t>
            </w:r>
            <w:r w:rsidR="00780D4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244B10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j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ährlicher Kapitalertrag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CC295F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CC295F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C295F" w:rsidTr="00780D4F">
        <w:tc>
          <w:tcPr>
            <w:tcW w:w="9889" w:type="dxa"/>
            <w:gridSpan w:val="3"/>
            <w:vAlign w:val="center"/>
          </w:tcPr>
          <w:p w:rsidR="00C96B7B" w:rsidRPr="00CC295F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eastAsia="MS Gothic" w:hAnsi="AkkuratProBold" w:cs="Arial"/>
                <w:sz w:val="18"/>
                <w:szCs w:val="18"/>
                <w:u w:val="single"/>
                <w:lang w:val="de-CH"/>
              </w:rPr>
            </w:pPr>
            <w:r w:rsidRPr="00CC295F">
              <w:rPr>
                <w:rFonts w:ascii="AkkuratProBold" w:hAnsi="AkkuratProBold" w:cs="Arial"/>
                <w:sz w:val="18"/>
                <w:szCs w:val="18"/>
                <w:lang w:val="de-CH"/>
              </w:rPr>
              <w:lastRenderedPageBreak/>
              <w:t>Mietverhältnis</w:t>
            </w:r>
          </w:p>
        </w:tc>
      </w:tr>
      <w:tr w:rsidR="00E878E9" w:rsidRPr="00C96B7B" w:rsidTr="00780D4F">
        <w:tc>
          <w:tcPr>
            <w:tcW w:w="2376" w:type="dxa"/>
          </w:tcPr>
          <w:p w:rsidR="00E878E9" w:rsidRPr="00C96B7B" w:rsidRDefault="00E878E9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Wohnen Sie zur Miete?</w:t>
            </w:r>
          </w:p>
        </w:tc>
        <w:tc>
          <w:tcPr>
            <w:tcW w:w="3686" w:type="dxa"/>
          </w:tcPr>
          <w:p w:rsidR="00E878E9" w:rsidRDefault="00023FC0" w:rsidP="00780D4F">
            <w:pPr>
              <w:tabs>
                <w:tab w:val="left" w:pos="991"/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23254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8E9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E878E9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E878E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193778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8E9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E878E9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</w:tcPr>
          <w:p w:rsidR="00E878E9" w:rsidRDefault="00023FC0" w:rsidP="00780D4F">
            <w:pPr>
              <w:tabs>
                <w:tab w:val="left" w:pos="989"/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29102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8E9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E878E9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E878E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165572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8E9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E878E9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517A5C" w:rsidRPr="00905476" w:rsidTr="00780D4F">
        <w:tc>
          <w:tcPr>
            <w:tcW w:w="2376" w:type="dxa"/>
          </w:tcPr>
          <w:p w:rsidR="00517A5C" w:rsidRPr="00905476" w:rsidRDefault="00517A5C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Prognose, falls aktuell auf Wohnungssuche</w:t>
            </w:r>
          </w:p>
        </w:tc>
        <w:tc>
          <w:tcPr>
            <w:tcW w:w="3686" w:type="dxa"/>
          </w:tcPr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905476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Monatlicher Mietzins </w:t>
            </w:r>
            <w:r w:rsidR="00517A5C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inkl</w:t>
            </w: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. Nebenkoste</w:t>
            </w:r>
            <w:r w:rsidR="00947DAF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n</w:t>
            </w:r>
          </w:p>
        </w:tc>
        <w:tc>
          <w:tcPr>
            <w:tcW w:w="3686" w:type="dxa"/>
          </w:tcPr>
          <w:p w:rsidR="00AD7ABB" w:rsidRPr="00905476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905476" w:rsidRDefault="00C96B7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Pr="00905476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AD7ABB" w:rsidRDefault="00C96B7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CHF</w:t>
            </w:r>
            <w:r w:rsidRPr="00AD7ABB">
              <w:rPr>
                <w:rFonts w:ascii="MS Gothic" w:eastAsia="MS Gothic" w:hAnsi="MS Gothic" w:cs="Arial"/>
                <w:sz w:val="18"/>
                <w:szCs w:val="18"/>
                <w:lang w:val="de-CH"/>
              </w:rPr>
              <w:t xml:space="preserve">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MS Gothic" w:eastAsia="MS Gothic" w:hAnsi="MS Gothic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Anzahl Erwachsene im Haushalt</w:t>
            </w:r>
          </w:p>
        </w:tc>
        <w:tc>
          <w:tcPr>
            <w:tcW w:w="3686" w:type="dxa"/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Anzahl Kinder im Haushalt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  <w:tcBorders>
              <w:left w:val="nil"/>
              <w:right w:val="nil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</w:tc>
      </w:tr>
      <w:tr w:rsidR="00C96B7B" w:rsidRPr="00011CB9" w:rsidTr="00780D4F">
        <w:tc>
          <w:tcPr>
            <w:tcW w:w="9889" w:type="dxa"/>
            <w:gridSpan w:val="3"/>
            <w:vAlign w:val="center"/>
          </w:tcPr>
          <w:p w:rsidR="00C96B7B" w:rsidRPr="00011CB9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eastAsia="MS Gothic" w:hAnsi="AkkuratProBold" w:cs="Arial"/>
                <w:sz w:val="18"/>
                <w:szCs w:val="18"/>
                <w:u w:val="single"/>
                <w:lang w:val="de-CH"/>
              </w:rPr>
            </w:pPr>
            <w:r w:rsidRPr="00011CB9">
              <w:rPr>
                <w:rFonts w:ascii="AkkuratProBold" w:hAnsi="AkkuratProBold" w:cs="Arial"/>
                <w:sz w:val="18"/>
                <w:szCs w:val="18"/>
                <w:lang w:val="de-CH"/>
              </w:rPr>
              <w:t>Wohneigentum</w:t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F22753" w:rsidP="00361833">
            <w:pPr>
              <w:tabs>
                <w:tab w:val="right" w:pos="1856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Bewohnen Sie Ihr eigenes Haus oder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361833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eigene </w:t>
            </w:r>
            <w:r w:rsidR="00947DA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Wohnung?</w:t>
            </w:r>
          </w:p>
        </w:tc>
        <w:tc>
          <w:tcPr>
            <w:tcW w:w="3686" w:type="dxa"/>
          </w:tcPr>
          <w:p w:rsidR="00C96B7B" w:rsidRPr="00C96B7B" w:rsidRDefault="00023FC0" w:rsidP="00011CB9">
            <w:pPr>
              <w:tabs>
                <w:tab w:val="left" w:pos="961"/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2270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93085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</w:tcPr>
          <w:p w:rsidR="00C96B7B" w:rsidRPr="00C96B7B" w:rsidRDefault="00023FC0" w:rsidP="00011CB9">
            <w:pPr>
              <w:tabs>
                <w:tab w:val="left" w:pos="962"/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5461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9004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Hypothekarzins pro Jahr</w:t>
            </w:r>
          </w:p>
        </w:tc>
        <w:tc>
          <w:tcPr>
            <w:tcW w:w="3686" w:type="dxa"/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Unterhaltskosten pro Jahr</w:t>
            </w:r>
          </w:p>
        </w:tc>
        <w:tc>
          <w:tcPr>
            <w:tcW w:w="3686" w:type="dxa"/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Anzahl Erwachsene im Haushalt</w:t>
            </w:r>
          </w:p>
        </w:tc>
        <w:tc>
          <w:tcPr>
            <w:tcW w:w="3686" w:type="dxa"/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780D4F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Anzahl Kinder im Haushalt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AD7ABB" w:rsidRDefault="00AD7ABB" w:rsidP="00AD7ABB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C96B7B" w:rsidRPr="00C96B7B" w:rsidRDefault="005F24C6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C96B7B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AD7ABB" w:rsidRDefault="00AD7ABB"/>
    <w:tbl>
      <w:tblPr>
        <w:tblStyle w:val="Tabellenraster"/>
        <w:tblW w:w="9889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 w:rsidR="00C96B7B" w:rsidRPr="00011CB9" w:rsidTr="00D37CD6">
        <w:tc>
          <w:tcPr>
            <w:tcW w:w="9889" w:type="dxa"/>
            <w:gridSpan w:val="3"/>
            <w:vAlign w:val="center"/>
          </w:tcPr>
          <w:p w:rsidR="00C96B7B" w:rsidRPr="00011CB9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eastAsia="MS Gothic" w:hAnsi="AkkuratProBold" w:cs="Arial"/>
                <w:sz w:val="18"/>
                <w:szCs w:val="18"/>
                <w:u w:val="single"/>
                <w:lang w:val="de-CH"/>
              </w:rPr>
            </w:pPr>
            <w:r w:rsidRPr="00011CB9">
              <w:rPr>
                <w:rFonts w:ascii="AkkuratProBold" w:hAnsi="AkkuratProBold" w:cs="Arial"/>
                <w:sz w:val="18"/>
                <w:szCs w:val="18"/>
                <w:lang w:val="de-CH"/>
              </w:rPr>
              <w:t>Versicherungen</w:t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Monatliche Krankenkassen</w:t>
            </w:r>
            <w:r w:rsidR="00361833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-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prämien</w:t>
            </w:r>
          </w:p>
        </w:tc>
        <w:tc>
          <w:tcPr>
            <w:tcW w:w="3686" w:type="dxa"/>
          </w:tcPr>
          <w:p w:rsidR="00361833" w:rsidRDefault="00361833" w:rsidP="0036183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361833" w:rsidRDefault="00361833" w:rsidP="0036183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361833" w:rsidRDefault="00361833" w:rsidP="0036183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361833" w:rsidRDefault="00361833" w:rsidP="0036183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780D4F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361833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Individuelle Prämienverbilligung</w:t>
            </w:r>
          </w:p>
        </w:tc>
        <w:tc>
          <w:tcPr>
            <w:tcW w:w="3686" w:type="dxa"/>
          </w:tcPr>
          <w:p w:rsidR="00361833" w:rsidRDefault="00361833" w:rsidP="00361833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361833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361833" w:rsidRDefault="00361833" w:rsidP="00361833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361833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Jährliche Prämie Hausratversicherung</w:t>
            </w:r>
          </w:p>
        </w:tc>
        <w:tc>
          <w:tcPr>
            <w:tcW w:w="3686" w:type="dxa"/>
          </w:tcPr>
          <w:p w:rsidR="00AD7ABB" w:rsidRPr="00AD7ABB" w:rsidRDefault="00AD7ABB" w:rsidP="0041763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AD7ABB" w:rsidRPr="00AD7ABB" w:rsidRDefault="00AD7ABB" w:rsidP="0041763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D37CD6">
        <w:tc>
          <w:tcPr>
            <w:tcW w:w="2376" w:type="dxa"/>
            <w:tcBorders>
              <w:bottom w:val="single" w:sz="4" w:space="0" w:color="auto"/>
            </w:tcBorders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Jährliche Prämie Haftpflichtver</w:t>
            </w:r>
            <w:r w:rsidR="00F64E6D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-</w:t>
            </w: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sicherung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22753" w:rsidRPr="00F22753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F22753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AD7ABB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AD7AB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780D4F" w:rsidRDefault="00780D4F">
      <w:r>
        <w:br w:type="page"/>
      </w:r>
    </w:p>
    <w:tbl>
      <w:tblPr>
        <w:tblStyle w:val="Tabellenraster"/>
        <w:tblW w:w="9889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376"/>
        <w:gridCol w:w="3686"/>
        <w:gridCol w:w="3827"/>
      </w:tblGrid>
      <w:tr w:rsidR="00011CB9" w:rsidRPr="00011CB9" w:rsidTr="00D37CD6">
        <w:tc>
          <w:tcPr>
            <w:tcW w:w="9889" w:type="dxa"/>
            <w:gridSpan w:val="3"/>
          </w:tcPr>
          <w:p w:rsidR="00011CB9" w:rsidRPr="00011CB9" w:rsidRDefault="00011CB9" w:rsidP="00011CB9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011CB9">
              <w:rPr>
                <w:rFonts w:ascii="AkkuratProBold" w:hAnsi="AkkuratProBold" w:cs="Arial"/>
                <w:sz w:val="18"/>
                <w:szCs w:val="18"/>
                <w:lang w:val="de-CH"/>
              </w:rPr>
              <w:lastRenderedPageBreak/>
              <w:t>Berufskosten</w:t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Machen Sie Berufskosten geltend?</w:t>
            </w:r>
          </w:p>
        </w:tc>
        <w:tc>
          <w:tcPr>
            <w:tcW w:w="3686" w:type="dxa"/>
          </w:tcPr>
          <w:p w:rsidR="00C96B7B" w:rsidRPr="00C96B7B" w:rsidRDefault="00023FC0" w:rsidP="00011CB9">
            <w:pPr>
              <w:tabs>
                <w:tab w:val="left" w:pos="96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22549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CB9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204240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CB9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011CB9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  <w:tc>
          <w:tcPr>
            <w:tcW w:w="3827" w:type="dxa"/>
          </w:tcPr>
          <w:p w:rsidR="00C96B7B" w:rsidRPr="00C96B7B" w:rsidRDefault="00023FC0" w:rsidP="00011CB9">
            <w:pPr>
              <w:tabs>
                <w:tab w:val="left" w:pos="962"/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5559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ja</w:t>
            </w:r>
            <w:r w:rsidR="00011CB9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AkkuratLightProRegular" w:hAnsi="AkkuratLightProRegular" w:cs="Arial"/>
                  <w:sz w:val="18"/>
                  <w:szCs w:val="18"/>
                  <w:lang w:val="de-CH"/>
                </w:rPr>
                <w:id w:val="-119082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6B7B" w:rsidRPr="00C96B7B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C96B7B"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nein</w:t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905476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6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Mehrauslagen für auswärtige Verpflegung, sofern Arbeitgeber nicht dafür aufkommt </w:t>
            </w:r>
            <w:r w:rsidR="00E878E9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 w:rsidR="00E878E9" w:rsidRPr="00905476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(CHF 9.00 bis CHF </w:t>
            </w:r>
            <w:r w:rsidRPr="00905476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11.00 für jede Hauptma</w:t>
            </w:r>
            <w:r w:rsidR="00F22753" w:rsidRPr="00905476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h</w:t>
            </w:r>
            <w:r w:rsidRPr="00905476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lzeit)</w:t>
            </w:r>
          </w:p>
          <w:p w:rsidR="00517A5C" w:rsidRPr="00905476" w:rsidRDefault="00517A5C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Wie viel Mal pro Woche essen Sie berufsbedingt nicht Zuhause?</w:t>
            </w:r>
          </w:p>
        </w:tc>
        <w:tc>
          <w:tcPr>
            <w:tcW w:w="3686" w:type="dxa"/>
          </w:tcPr>
          <w:p w:rsidR="00E878E9" w:rsidRPr="00905476" w:rsidRDefault="00E878E9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361833" w:rsidRPr="00905476" w:rsidRDefault="0036183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361833" w:rsidRPr="00905476" w:rsidRDefault="0036183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4"/>
                <w:szCs w:val="18"/>
                <w:lang w:val="de-CH"/>
              </w:rPr>
            </w:pPr>
          </w:p>
          <w:p w:rsidR="00C96B7B" w:rsidRPr="00905476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F24C6" w:rsidP="00517A5C">
            <w:pPr>
              <w:tabs>
                <w:tab w:val="left" w:pos="2446"/>
                <w:tab w:val="right" w:pos="7920"/>
              </w:tabs>
              <w:ind w:right="86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517A5C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517A5C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pro Woche</w:t>
            </w:r>
          </w:p>
        </w:tc>
        <w:tc>
          <w:tcPr>
            <w:tcW w:w="3827" w:type="dxa"/>
          </w:tcPr>
          <w:p w:rsidR="00E878E9" w:rsidRPr="00905476" w:rsidRDefault="00E878E9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361833" w:rsidRPr="00905476" w:rsidRDefault="0036183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4"/>
                <w:szCs w:val="18"/>
                <w:lang w:val="de-CH"/>
              </w:rPr>
            </w:pPr>
          </w:p>
          <w:p w:rsidR="00C96B7B" w:rsidRPr="00905476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905476" w:rsidRDefault="00517A5C" w:rsidP="00517A5C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517A5C" w:rsidRPr="00E878E9" w:rsidRDefault="005F24C6" w:rsidP="00517A5C">
            <w:pPr>
              <w:tabs>
                <w:tab w:val="left" w:pos="2445"/>
                <w:tab w:val="right" w:pos="7920"/>
              </w:tabs>
              <w:ind w:right="227"/>
              <w:rPr>
                <w:rFonts w:ascii="MS Gothic" w:eastAsia="MS Gothic" w:hAnsi="MS Gothic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517A5C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517A5C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pro Woche</w:t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Öffentliche Verkehrsmittel </w:t>
            </w:r>
            <w:r w:rsidRPr="00011CB9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(effektive Auslagen)</w:t>
            </w:r>
          </w:p>
        </w:tc>
        <w:tc>
          <w:tcPr>
            <w:tcW w:w="3686" w:type="dxa"/>
          </w:tcPr>
          <w:p w:rsidR="00E878E9" w:rsidRDefault="00E878E9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E878E9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E878E9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E878E9" w:rsidRDefault="00E878E9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E878E9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E878E9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D37CD6">
        <w:tc>
          <w:tcPr>
            <w:tcW w:w="2376" w:type="dxa"/>
          </w:tcPr>
          <w:p w:rsidR="00C96B7B" w:rsidRPr="00C96B7B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C96B7B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Motorfahrräder und Motorräder </w:t>
            </w:r>
            <w:r w:rsidR="00361833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 w:rsidR="00361833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(CHF 30.00 bis CHF </w:t>
            </w:r>
            <w:r w:rsidRPr="00011CB9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75.00 pro Monat)</w:t>
            </w:r>
          </w:p>
        </w:tc>
        <w:tc>
          <w:tcPr>
            <w:tcW w:w="3686" w:type="dxa"/>
          </w:tcPr>
          <w:p w:rsidR="00E878E9" w:rsidRDefault="00E878E9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E878E9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E878E9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E878E9" w:rsidRDefault="00E878E9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E878E9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E878E9" w:rsidRDefault="00C96B7B" w:rsidP="00011CB9">
            <w:pPr>
              <w:tabs>
                <w:tab w:val="left" w:pos="3372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C96B7B" w:rsidRPr="00C96B7B" w:rsidTr="00C61011">
        <w:tc>
          <w:tcPr>
            <w:tcW w:w="2376" w:type="dxa"/>
            <w:tcBorders>
              <w:bottom w:val="single" w:sz="4" w:space="0" w:color="auto"/>
            </w:tcBorders>
          </w:tcPr>
          <w:p w:rsidR="00C96B7B" w:rsidRPr="00905476" w:rsidRDefault="00C96B7B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6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Auto </w:t>
            </w:r>
            <w:r w:rsidR="00361833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 w:rsidRPr="00905476">
              <w:rPr>
                <w:rFonts w:ascii="AkkuratLightProRegular" w:hAnsi="AkkuratLightProRegular" w:cs="Arial"/>
                <w:sz w:val="16"/>
                <w:szCs w:val="18"/>
                <w:lang w:val="de-CH"/>
              </w:rPr>
              <w:t>(CHF 0.65 pro Kilometer, tatsächliche Kosten, max. CHF 400.00)</w:t>
            </w:r>
          </w:p>
          <w:p w:rsidR="00517A5C" w:rsidRPr="00905476" w:rsidRDefault="00517A5C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Wie viele Kilometer fahren Sie pro Weg?</w:t>
            </w:r>
          </w:p>
          <w:p w:rsidR="00517A5C" w:rsidRPr="00905476" w:rsidRDefault="00517A5C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Wie </w:t>
            </w:r>
            <w:r w:rsidR="00E505B8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oft</w:t>
            </w: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fahren Sie diesen Weg </w:t>
            </w:r>
            <w:r w:rsidR="00E505B8"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pro</w:t>
            </w:r>
            <w:r w:rsidRPr="0090547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Woche?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878E9" w:rsidRPr="00905476" w:rsidRDefault="00E878E9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905476" w:rsidRDefault="00C96B7B" w:rsidP="00011CB9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5F24C6" w:rsidP="002613E7">
            <w:pPr>
              <w:tabs>
                <w:tab w:val="left" w:pos="3099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km</w:t>
            </w: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5F24C6" w:rsidP="002613E7">
            <w:pPr>
              <w:tabs>
                <w:tab w:val="left" w:pos="3099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mal</w:t>
            </w: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E878E9" w:rsidRPr="00905476" w:rsidRDefault="00E878E9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F22753" w:rsidRPr="00905476" w:rsidRDefault="00F22753" w:rsidP="00F22753">
            <w:pPr>
              <w:tabs>
                <w:tab w:val="left" w:pos="3372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C96B7B" w:rsidP="002613E7">
            <w:pPr>
              <w:tabs>
                <w:tab w:val="left" w:pos="3371"/>
                <w:tab w:val="right" w:pos="7920"/>
              </w:tabs>
              <w:spacing w:before="120"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5F24C6" w:rsidP="002613E7">
            <w:pPr>
              <w:tabs>
                <w:tab w:val="left" w:pos="3154"/>
                <w:tab w:val="right" w:pos="7920"/>
              </w:tabs>
              <w:ind w:right="8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km</w:t>
            </w: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2613E7" w:rsidRPr="00905476" w:rsidRDefault="002613E7" w:rsidP="002613E7">
            <w:pPr>
              <w:tabs>
                <w:tab w:val="left" w:pos="3371"/>
                <w:tab w:val="right" w:pos="7920"/>
              </w:tabs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C96B7B" w:rsidRPr="00E878E9" w:rsidRDefault="005F24C6" w:rsidP="002613E7">
            <w:pPr>
              <w:tabs>
                <w:tab w:val="left" w:pos="3154"/>
                <w:tab w:val="right" w:pos="7920"/>
              </w:tabs>
              <w:ind w:right="8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mal</w:t>
            </w:r>
          </w:p>
        </w:tc>
      </w:tr>
      <w:tr w:rsidR="00947DAF" w:rsidRPr="00C96B7B" w:rsidTr="00C61011">
        <w:tc>
          <w:tcPr>
            <w:tcW w:w="2376" w:type="dxa"/>
            <w:tcBorders>
              <w:left w:val="nil"/>
              <w:right w:val="nil"/>
            </w:tcBorders>
          </w:tcPr>
          <w:p w:rsidR="00947DAF" w:rsidRPr="00C96B7B" w:rsidRDefault="00947DAF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947DAF" w:rsidRPr="00E878E9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</w:tcPr>
          <w:p w:rsidR="00947DAF" w:rsidRPr="00E878E9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</w:tc>
      </w:tr>
      <w:tr w:rsidR="00947DAF" w:rsidRPr="00947DAF" w:rsidTr="003268D1">
        <w:tc>
          <w:tcPr>
            <w:tcW w:w="9889" w:type="dxa"/>
            <w:gridSpan w:val="3"/>
          </w:tcPr>
          <w:p w:rsidR="00947DAF" w:rsidRPr="00947DAF" w:rsidRDefault="00947DAF" w:rsidP="00947DAF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jc w:val="center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947DAF">
              <w:rPr>
                <w:rFonts w:ascii="AkkuratProBold" w:hAnsi="AkkuratProBold" w:cs="Arial"/>
                <w:sz w:val="18"/>
                <w:szCs w:val="18"/>
                <w:lang w:val="de-CH"/>
              </w:rPr>
              <w:t>Schulden</w:t>
            </w:r>
          </w:p>
        </w:tc>
      </w:tr>
      <w:tr w:rsidR="00947DAF" w:rsidRPr="00C96B7B" w:rsidTr="00947DAF">
        <w:tc>
          <w:tcPr>
            <w:tcW w:w="2376" w:type="dxa"/>
          </w:tcPr>
          <w:p w:rsidR="00947DAF" w:rsidRDefault="00947DAF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Bezeichnung Schulden</w:t>
            </w:r>
          </w:p>
        </w:tc>
        <w:tc>
          <w:tcPr>
            <w:tcW w:w="3686" w:type="dxa"/>
          </w:tcPr>
          <w:p w:rsidR="00947DAF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947DAF" w:rsidRPr="00E878E9" w:rsidRDefault="005F24C6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947DAF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947DAF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</w:pPr>
          </w:p>
          <w:p w:rsidR="00947DAF" w:rsidRDefault="005F24C6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="00947DAF" w:rsidRPr="00C96B7B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947DAF" w:rsidRPr="00C96B7B" w:rsidTr="00947DAF">
        <w:tc>
          <w:tcPr>
            <w:tcW w:w="2376" w:type="dxa"/>
          </w:tcPr>
          <w:p w:rsidR="00947DAF" w:rsidRDefault="00947DAF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Höhe Schulden</w:t>
            </w:r>
          </w:p>
        </w:tc>
        <w:tc>
          <w:tcPr>
            <w:tcW w:w="3686" w:type="dxa"/>
          </w:tcPr>
          <w:p w:rsidR="00947DAF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947DAF" w:rsidRPr="00E878E9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</w:tcPr>
          <w:p w:rsidR="00947DAF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947DAF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  <w:tr w:rsidR="00947DAF" w:rsidRPr="00C96B7B" w:rsidTr="00D37CD6">
        <w:tc>
          <w:tcPr>
            <w:tcW w:w="2376" w:type="dxa"/>
            <w:tcBorders>
              <w:bottom w:val="single" w:sz="4" w:space="0" w:color="auto"/>
            </w:tcBorders>
          </w:tcPr>
          <w:p w:rsidR="00947DAF" w:rsidRDefault="00947DAF" w:rsidP="00C96B7B">
            <w:pPr>
              <w:tabs>
                <w:tab w:val="left" w:pos="2835"/>
                <w:tab w:val="right" w:pos="7920"/>
              </w:tabs>
              <w:spacing w:before="120" w:after="1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Monatliche Raten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947DAF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947DAF" w:rsidRPr="00E878E9" w:rsidRDefault="00947DAF" w:rsidP="00E878E9">
            <w:pPr>
              <w:tabs>
                <w:tab w:val="left" w:pos="3371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47DAF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</w:p>
          <w:p w:rsidR="00947DAF" w:rsidRDefault="00947DAF" w:rsidP="00E878E9">
            <w:pPr>
              <w:tabs>
                <w:tab w:val="left" w:pos="3372"/>
                <w:tab w:val="right" w:pos="7920"/>
              </w:tabs>
              <w:spacing w:after="1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instrText xml:space="preserve"> FORMTEXT </w:instrTex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separate"/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noProof/>
                <w:sz w:val="18"/>
                <w:szCs w:val="18"/>
                <w:u w:val="single"/>
                <w:lang w:val="de-CH"/>
              </w:rPr>
              <w:t> </w:t>
            </w:r>
            <w:r w:rsidR="005F24C6" w:rsidRPr="00D54816">
              <w:rPr>
                <w:rFonts w:ascii="AkkuratLightProRegular" w:hAnsi="AkkuratLightProRegular" w:cs="Arial"/>
                <w:sz w:val="18"/>
                <w:szCs w:val="18"/>
                <w:u w:val="single"/>
                <w:lang w:val="de-CH"/>
              </w:rPr>
              <w:fldChar w:fldCharType="end"/>
            </w:r>
            <w:r w:rsidRPr="00E878E9">
              <w:rPr>
                <w:rFonts w:ascii="AkkuratLightProRegular" w:eastAsia="MS Gothic" w:hAnsi="AkkuratLightProRegular" w:cs="Arial"/>
                <w:sz w:val="18"/>
                <w:szCs w:val="18"/>
                <w:u w:val="single"/>
                <w:lang w:val="de-CH"/>
              </w:rPr>
              <w:tab/>
            </w:r>
          </w:p>
        </w:tc>
      </w:tr>
    </w:tbl>
    <w:p w:rsidR="002613E7" w:rsidRDefault="002613E7">
      <w:pPr>
        <w:rPr>
          <w:sz w:val="18"/>
        </w:rPr>
      </w:pPr>
    </w:p>
    <w:p w:rsidR="00C61011" w:rsidRPr="00361833" w:rsidRDefault="002613E7">
      <w:pPr>
        <w:rPr>
          <w:sz w:val="18"/>
        </w:rPr>
      </w:pPr>
      <w:r>
        <w:rPr>
          <w:sz w:val="18"/>
        </w:rPr>
        <w:br w:type="column"/>
      </w:r>
    </w:p>
    <w:tbl>
      <w:tblPr>
        <w:tblStyle w:val="Tabellenraster"/>
        <w:tblW w:w="9889" w:type="dxa"/>
        <w:tblLayout w:type="fixed"/>
        <w:tblLook w:val="04A0" w:firstRow="1" w:lastRow="0" w:firstColumn="1" w:lastColumn="0" w:noHBand="0" w:noVBand="1"/>
      </w:tblPr>
      <w:tblGrid>
        <w:gridCol w:w="529"/>
        <w:gridCol w:w="9360"/>
      </w:tblGrid>
      <w:tr w:rsidR="00F61DE7" w:rsidRPr="00011CB9" w:rsidTr="00361833"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F61DE7" w:rsidRPr="00D866CE" w:rsidRDefault="002613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jc w:val="center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>
              <w:rPr>
                <w:sz w:val="18"/>
              </w:rPr>
              <w:br w:type="column"/>
            </w:r>
            <w:r w:rsidR="00F61DE7" w:rsidRPr="00D866CE">
              <w:rPr>
                <w:rFonts w:ascii="AkkuratProBold" w:hAnsi="AkkuratProBold" w:cs="Arial"/>
                <w:sz w:val="18"/>
                <w:szCs w:val="18"/>
                <w:lang w:val="de-CH"/>
              </w:rPr>
              <w:t>Für den</w:t>
            </w:r>
            <w:r w:rsidR="00E0377F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 Antrag erforderliche Beilagen</w:t>
            </w:r>
            <w:r w:rsidR="00E0377F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="00F61DE7" w:rsidRPr="00E0377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(je von Mutter und Vater einzureichen)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138776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AkkuratLightProRegular" w:hAnsi="AkkuratLightProRegular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C61011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hAnsi="AkkuratProBold" w:cs="Arial"/>
                <w:sz w:val="18"/>
                <w:szCs w:val="18"/>
                <w:lang w:val="de-CH"/>
              </w:rPr>
              <w:t xml:space="preserve">Bei unselbständiger Erwerbstätigkeit: </w:t>
            </w:r>
            <w:r w:rsidR="00F92359" w:rsidRPr="00D866CE">
              <w:rPr>
                <w:rFonts w:ascii="AkkuratProBold" w:hAnsi="AkkuratProBold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Lohnabrechnung</w:t>
            </w:r>
            <w:r w:rsidR="00C61011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en</w:t>
            </w:r>
            <w:r w:rsidRPr="00D866CE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der letzten 6 Monate und Lohnausweis für das letzte Jahr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200994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selbständiger Erwerbstätigkeit :</w:t>
            </w:r>
            <w:r w:rsidR="00F92359"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Bilanz und Erfolgsrechnung der letzten drei Jahre sowie lückenlose Aufstellung über Privatbezüge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553305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Nebenerwerb:</w:t>
            </w:r>
            <w:r w:rsidR="00F92359"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Abrechnung über Einkünfte aus Nebenerwerb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2054533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Ersatzeinkommen:</w:t>
            </w:r>
            <w:r w:rsidR="00F92359"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Ausweise über Ersatzeinkommen (AHV, IV, ALV, Pensionskassenrenten, SUVA-Taggelder, Arbeitslosentaggelder, usw.)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561093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In jedem Fall beizulegen:</w:t>
            </w:r>
            <w:r w:rsidR="00F92359"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Vollständige Steuererklärung (inkl. Wertschriften- und Schuldenverzeichnis) und letzte Steuerveranlagung 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283709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361833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Wohnkosten:</w:t>
            </w:r>
            <w:r w:rsidR="00F92359"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br/>
            </w:r>
            <w:r w:rsidR="00361833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Mietvertrag</w:t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/Mietzins oder Belege über Hauskosten (aktueller Hypothekarzins, Unterhalts- und Betriebskosten)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285117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905476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905476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C61011" w:rsidRPr="00905476" w:rsidRDefault="00C61011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</w:pPr>
            <w:r w:rsidRPr="00905476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Abänderung</w:t>
            </w:r>
            <w:r w:rsidR="002613E7" w:rsidRPr="00905476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 xml:space="preserve"> Unterhaltsvertrag</w:t>
            </w:r>
            <w:r w:rsidRPr="00905476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:</w:t>
            </w:r>
          </w:p>
          <w:p w:rsidR="00F61DE7" w:rsidRPr="00D866CE" w:rsidRDefault="00F61DE7" w:rsidP="00F22753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Schon </w:t>
            </w:r>
            <w:r w:rsidR="00F22753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bestehender Unterhaltsvertrag/bestehende Unterhaltsverträge/</w:t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Scheidungsurteil</w:t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(</w:t>
            </w:r>
            <w:r w:rsidR="00E505B8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falls möglich </w:t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komplett, mit allen Seiten)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46171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905476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905476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92359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905476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In jedem Fall beizulegen:</w:t>
            </w:r>
            <w:r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br/>
            </w:r>
            <w:r w:rsidR="00F61D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Krankenkassenpolice (auch für Kind(er)) sowie allfällige Belege über Prämienverbilligung</w:t>
            </w:r>
            <w:r w:rsidR="002613E7" w:rsidRPr="00905476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 xml:space="preserve"> (IPV)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636720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92359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In jedem Fall beizulegen:</w:t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br/>
            </w:r>
            <w:r w:rsidR="00F61DE7"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Belege über Hausrat- und Haftpflichtversicherung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38779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61DE7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Schulden:</w:t>
            </w:r>
            <w:r w:rsidR="00F92359"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br/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Kredit-, Darlehens- oder Leasingverträge, Belege über Ratenzahlungen</w:t>
            </w:r>
          </w:p>
        </w:tc>
      </w:tr>
      <w:tr w:rsidR="00F61DE7" w:rsidRPr="00547A93" w:rsidTr="00D37CD6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5377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vAlign w:val="center"/>
              </w:tcPr>
              <w:p w:rsidR="00F61DE7" w:rsidRPr="00D866CE" w:rsidRDefault="00F61DE7" w:rsidP="00780D4F">
                <w:pPr>
                  <w:tabs>
                    <w:tab w:val="left" w:pos="2835"/>
                    <w:tab w:val="right" w:pos="7920"/>
                  </w:tabs>
                  <w:spacing w:before="20" w:after="20"/>
                  <w:ind w:right="425"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 w:rsidRPr="00D866CE"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60" w:type="dxa"/>
            <w:vAlign w:val="center"/>
          </w:tcPr>
          <w:p w:rsidR="00F61DE7" w:rsidRPr="00D866CE" w:rsidRDefault="00F92359" w:rsidP="00780D4F">
            <w:pPr>
              <w:tabs>
                <w:tab w:val="left" w:pos="2835"/>
                <w:tab w:val="right" w:pos="7920"/>
              </w:tabs>
              <w:spacing w:before="20" w:after="20"/>
              <w:ind w:right="425"/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</w:pPr>
            <w:r w:rsidRPr="00D866CE">
              <w:rPr>
                <w:rFonts w:ascii="AkkuratProBold" w:eastAsia="MS Gothic" w:hAnsi="AkkuratProBold" w:cs="Arial"/>
                <w:sz w:val="18"/>
                <w:szCs w:val="18"/>
                <w:lang w:val="de-CH"/>
              </w:rPr>
              <w:t>Bei Vermögen über CHF 100‘000.00:</w:t>
            </w:r>
            <w:r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br/>
            </w:r>
            <w:r w:rsidR="00F61DE7" w:rsidRPr="00D866CE">
              <w:rPr>
                <w:rFonts w:ascii="AkkuratLightProRegular" w:eastAsia="MS Gothic" w:hAnsi="AkkuratLightProRegular" w:cs="Arial"/>
                <w:sz w:val="18"/>
                <w:szCs w:val="18"/>
                <w:lang w:val="de-CH"/>
              </w:rPr>
              <w:t>Aktuelle Auszüge sämtlicher Konten und Depots (inkl. Konten Säule 3a)</w:t>
            </w:r>
          </w:p>
        </w:tc>
      </w:tr>
    </w:tbl>
    <w:p w:rsidR="00361833" w:rsidRDefault="00361833" w:rsidP="00FF609A">
      <w:pPr>
        <w:tabs>
          <w:tab w:val="left" w:pos="2835"/>
          <w:tab w:val="right" w:pos="7920"/>
        </w:tabs>
        <w:spacing w:line="360" w:lineRule="auto"/>
        <w:ind w:right="425"/>
        <w:rPr>
          <w:rFonts w:ascii="AkkuratLightProRegular" w:hAnsi="AkkuratLightProRegular" w:cs="Arial"/>
          <w:sz w:val="18"/>
          <w:szCs w:val="18"/>
          <w:lang w:val="de-CH"/>
        </w:rPr>
      </w:pPr>
    </w:p>
    <w:p w:rsidR="00905476" w:rsidRPr="005F24C6" w:rsidRDefault="00905476" w:rsidP="00586F43">
      <w:pPr>
        <w:pStyle w:val="Textkrper3"/>
        <w:pBdr>
          <w:left w:val="single" w:sz="6" w:space="0" w:color="auto" w:shadow="1"/>
        </w:pBdr>
        <w:ind w:left="284" w:hanging="284"/>
        <w:rPr>
          <w:rFonts w:ascii="AkkuratProBold" w:hAnsi="AkkuratProBold" w:cs="Arial"/>
          <w:sz w:val="18"/>
          <w:szCs w:val="18"/>
        </w:rPr>
      </w:pPr>
      <w:r w:rsidRPr="005F24C6">
        <w:rPr>
          <w:rFonts w:ascii="AkkuratProBold" w:hAnsi="AkkuratProBold" w:cs="Arial"/>
          <w:sz w:val="18"/>
          <w:szCs w:val="18"/>
        </w:rPr>
        <w:t>Wir, die Eltern, bestätigen hiermit, dass:</w:t>
      </w:r>
    </w:p>
    <w:p w:rsidR="00905476" w:rsidRPr="005F24C6" w:rsidRDefault="00723749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>w</w:t>
      </w:r>
      <w:r w:rsidR="00905476" w:rsidRPr="005F24C6">
        <w:rPr>
          <w:rFonts w:ascii="AkkuratLightProRegular" w:hAnsi="AkkuratLightProRegular" w:cs="Arial"/>
          <w:sz w:val="18"/>
          <w:szCs w:val="18"/>
        </w:rPr>
        <w:t>ir eine aussergerichtliche Regelung wünschen und einigungswillig sind</w:t>
      </w:r>
      <w:r w:rsidRPr="005F24C6">
        <w:rPr>
          <w:rFonts w:ascii="AkkuratLightProRegular" w:hAnsi="AkkuratLightProRegular" w:cs="Arial"/>
          <w:sz w:val="18"/>
          <w:szCs w:val="18"/>
        </w:rPr>
        <w:t>,</w:t>
      </w:r>
    </w:p>
    <w:p w:rsidR="00905476" w:rsidRPr="005F24C6" w:rsidRDefault="00723749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>a</w:t>
      </w:r>
      <w:r w:rsidR="00905476" w:rsidRPr="005F24C6">
        <w:rPr>
          <w:rFonts w:ascii="AkkuratLightProRegular" w:hAnsi="AkkuratLightProRegular" w:cs="Arial"/>
          <w:sz w:val="18"/>
          <w:szCs w:val="18"/>
        </w:rPr>
        <w:t>lle oben gemachten Angaben wahrheitsgetreu und vollständig sind</w:t>
      </w:r>
      <w:r w:rsidRPr="005F24C6">
        <w:rPr>
          <w:rFonts w:ascii="AkkuratLightProRegular" w:hAnsi="AkkuratLightProRegular" w:cs="Arial"/>
          <w:sz w:val="18"/>
          <w:szCs w:val="18"/>
        </w:rPr>
        <w:t>,</w:t>
      </w:r>
    </w:p>
    <w:p w:rsidR="00905476" w:rsidRPr="005F24C6" w:rsidRDefault="00723749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>w</w:t>
      </w:r>
      <w:r w:rsidR="00905476" w:rsidRPr="005F24C6">
        <w:rPr>
          <w:rFonts w:ascii="AkkuratLightProRegular" w:hAnsi="AkkuratLightProRegular" w:cs="Arial"/>
          <w:sz w:val="18"/>
          <w:szCs w:val="18"/>
        </w:rPr>
        <w:t xml:space="preserve">ir mit der Offenlegung der eigenen Angaben und Belege gegenüber dem anderen Elternteil einverstanden sind. </w:t>
      </w:r>
    </w:p>
    <w:p w:rsidR="00905476" w:rsidRPr="005F24C6" w:rsidRDefault="00905476" w:rsidP="00905476">
      <w:pPr>
        <w:tabs>
          <w:tab w:val="left" w:pos="2835"/>
          <w:tab w:val="right" w:pos="7920"/>
        </w:tabs>
        <w:ind w:right="425"/>
        <w:rPr>
          <w:rFonts w:ascii="AkkuratLightProRegular" w:hAnsi="AkkuratLightProRegular" w:cs="Arial"/>
          <w:sz w:val="18"/>
          <w:szCs w:val="18"/>
          <w:lang w:val="de-CH"/>
        </w:rPr>
      </w:pPr>
    </w:p>
    <w:p w:rsidR="00905476" w:rsidRPr="005F24C6" w:rsidRDefault="00905476" w:rsidP="00586F43">
      <w:pPr>
        <w:pStyle w:val="Textkrper3"/>
        <w:pBdr>
          <w:left w:val="single" w:sz="6" w:space="0" w:color="auto" w:shadow="1"/>
        </w:pBdr>
        <w:ind w:left="284" w:hanging="284"/>
        <w:rPr>
          <w:rFonts w:ascii="AkkuratProBold" w:hAnsi="AkkuratProBold" w:cs="Arial"/>
          <w:sz w:val="18"/>
          <w:szCs w:val="18"/>
        </w:rPr>
      </w:pPr>
      <w:r w:rsidRPr="005F24C6">
        <w:rPr>
          <w:rFonts w:ascii="AkkuratProBold" w:hAnsi="AkkuratProBold" w:cs="Arial"/>
          <w:sz w:val="18"/>
          <w:szCs w:val="18"/>
        </w:rPr>
        <w:t xml:space="preserve">Wir, die Eltern, nehmen hiermit </w:t>
      </w:r>
      <w:r w:rsidR="005F5FB1" w:rsidRPr="005F24C6">
        <w:rPr>
          <w:rFonts w:ascii="AkkuratProBold" w:hAnsi="AkkuratProBold" w:cs="Arial"/>
          <w:sz w:val="18"/>
          <w:szCs w:val="18"/>
        </w:rPr>
        <w:t>F</w:t>
      </w:r>
      <w:r w:rsidR="00D0659C" w:rsidRPr="005F24C6">
        <w:rPr>
          <w:rFonts w:ascii="AkkuratProBold" w:hAnsi="AkkuratProBold" w:cs="Arial"/>
          <w:sz w:val="18"/>
          <w:szCs w:val="18"/>
        </w:rPr>
        <w:t xml:space="preserve">olgendes </w:t>
      </w:r>
      <w:r w:rsidRPr="005F24C6">
        <w:rPr>
          <w:rFonts w:ascii="AkkuratProBold" w:hAnsi="AkkuratProBold" w:cs="Arial"/>
          <w:sz w:val="18"/>
          <w:szCs w:val="18"/>
        </w:rPr>
        <w:t xml:space="preserve">zur Kenntnis: </w:t>
      </w:r>
    </w:p>
    <w:p w:rsidR="00905476" w:rsidRPr="005F24C6" w:rsidRDefault="00586F43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tabs>
          <w:tab w:val="clear" w:pos="567"/>
        </w:tabs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>Das Verfahren bei der KESB Rheintal ist gebührenpflichtig (sGS 821.5; Gebührentarif Nr. 51.02.03)</w:t>
      </w:r>
      <w:r w:rsidR="00D0659C" w:rsidRPr="005F24C6">
        <w:rPr>
          <w:rFonts w:ascii="AkkuratLightProRegular" w:hAnsi="AkkuratLightProRegular" w:cs="Arial"/>
          <w:sz w:val="18"/>
          <w:szCs w:val="18"/>
        </w:rPr>
        <w:t>.</w:t>
      </w:r>
      <w:r w:rsidRPr="005F24C6">
        <w:rPr>
          <w:rFonts w:ascii="AkkuratLightProRegular" w:hAnsi="AkkuratLightProRegular" w:cs="Arial"/>
          <w:sz w:val="18"/>
          <w:szCs w:val="18"/>
        </w:rPr>
        <w:t xml:space="preserve"> Die Gebühren betragen durchschnittlich CHF 250.00 bis CHF 700.00.</w:t>
      </w:r>
    </w:p>
    <w:p w:rsidR="00D0659C" w:rsidRPr="005F24C6" w:rsidRDefault="00586F43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tabs>
          <w:tab w:val="clear" w:pos="567"/>
        </w:tabs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 xml:space="preserve">Die KESB Rheintal wird tätig, sobald von </w:t>
      </w:r>
      <w:r w:rsidRPr="005F24C6">
        <w:rPr>
          <w:rFonts w:ascii="AkkuratProBold" w:hAnsi="AkkuratProBold" w:cs="Arial"/>
          <w:sz w:val="18"/>
          <w:szCs w:val="18"/>
        </w:rPr>
        <w:t>beiden</w:t>
      </w:r>
      <w:r w:rsidRPr="005F24C6">
        <w:rPr>
          <w:rFonts w:ascii="AkkuratLightProRegular" w:hAnsi="AkkuratLightProRegular" w:cs="Arial"/>
          <w:sz w:val="18"/>
          <w:szCs w:val="18"/>
        </w:rPr>
        <w:t xml:space="preserve"> Elternteilen die unterschriebenen Antragsformulare samt Belegen eingegangen sind. Einseitig eingereichte Unterlagen werden nach Ablauf von 3 Wochen retourniert. Bitte sprechen Sie sich als Eltern gegenseitig ab.</w:t>
      </w:r>
      <w:r w:rsidR="00D0659C" w:rsidRPr="005F24C6">
        <w:rPr>
          <w:rFonts w:ascii="AkkuratLightProRegular" w:hAnsi="AkkuratLightProRegular" w:cs="Arial"/>
          <w:sz w:val="18"/>
          <w:szCs w:val="18"/>
        </w:rPr>
        <w:t xml:space="preserve"> </w:t>
      </w:r>
    </w:p>
    <w:p w:rsidR="00586F43" w:rsidRPr="005F24C6" w:rsidRDefault="00D0659C" w:rsidP="00586F43">
      <w:pPr>
        <w:pStyle w:val="Textkrper3"/>
        <w:numPr>
          <w:ilvl w:val="0"/>
          <w:numId w:val="15"/>
        </w:numPr>
        <w:pBdr>
          <w:left w:val="single" w:sz="6" w:space="0" w:color="auto" w:shadow="1"/>
        </w:pBdr>
        <w:tabs>
          <w:tab w:val="clear" w:pos="567"/>
        </w:tabs>
        <w:ind w:left="284" w:hanging="284"/>
        <w:rPr>
          <w:rFonts w:ascii="AkkuratLightProRegular" w:hAnsi="AkkuratLightProRegular" w:cs="Arial"/>
          <w:sz w:val="18"/>
          <w:szCs w:val="18"/>
        </w:rPr>
      </w:pPr>
      <w:r w:rsidRPr="005F24C6">
        <w:rPr>
          <w:rFonts w:ascii="AkkuratLightProRegular" w:hAnsi="AkkuratLightProRegular" w:cs="Arial"/>
          <w:sz w:val="18"/>
          <w:szCs w:val="18"/>
        </w:rPr>
        <w:t xml:space="preserve">Die KESB Rheintal ist auf die Einreichung der </w:t>
      </w:r>
      <w:r w:rsidRPr="005F24C6">
        <w:rPr>
          <w:rFonts w:ascii="AkkuratProBold" w:hAnsi="AkkuratProBold" w:cs="Arial"/>
          <w:sz w:val="18"/>
          <w:szCs w:val="18"/>
        </w:rPr>
        <w:t>vollständigen</w:t>
      </w:r>
      <w:r w:rsidRPr="005F24C6">
        <w:rPr>
          <w:rFonts w:ascii="AkkuratLightProRegular" w:hAnsi="AkkuratLightProRegular" w:cs="Arial"/>
          <w:sz w:val="18"/>
          <w:szCs w:val="18"/>
        </w:rPr>
        <w:t xml:space="preserve"> Unterlagen angewiesen.</w:t>
      </w:r>
    </w:p>
    <w:p w:rsidR="001A30E2" w:rsidRDefault="001A30E2" w:rsidP="00547A93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586F43" w:rsidRPr="00FE1BDE" w:rsidRDefault="00586F43" w:rsidP="00547A93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</w:rPr>
      </w:pPr>
    </w:p>
    <w:p w:rsidR="00E0377F" w:rsidRPr="00244B10" w:rsidRDefault="00E0377F" w:rsidP="00E0377F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E725DF" w:rsidRPr="00244B10" w:rsidRDefault="00E725DF" w:rsidP="00E0377F">
      <w:pPr>
        <w:tabs>
          <w:tab w:val="left" w:pos="567"/>
          <w:tab w:val="left" w:pos="3969"/>
          <w:tab w:val="left" w:pos="4253"/>
          <w:tab w:val="left" w:pos="6379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 w:cs="Arial"/>
          <w:sz w:val="18"/>
          <w:szCs w:val="18"/>
          <w:lang w:val="de-CH"/>
        </w:rPr>
        <w:t xml:space="preserve">Ort/Datum:  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EE3731" w:rsidRPr="00244B10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244B10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47A93" w:rsidRPr="00244B10">
        <w:rPr>
          <w:rFonts w:ascii="AkkuratLightProRegular" w:hAnsi="AkkuratLightProRegular" w:cs="Arial"/>
          <w:sz w:val="18"/>
          <w:szCs w:val="18"/>
          <w:lang w:val="de-CH"/>
        </w:rPr>
        <w:t>Unterschrift Mutter</w:t>
      </w:r>
      <w:r w:rsidRPr="00244B10">
        <w:rPr>
          <w:rFonts w:ascii="AkkuratLightProRegular" w:hAnsi="AkkuratLightProRegular" w:cs="Arial"/>
          <w:sz w:val="18"/>
          <w:szCs w:val="18"/>
          <w:lang w:val="de-CH"/>
        </w:rPr>
        <w:t xml:space="preserve">: </w:t>
      </w:r>
      <w:r w:rsidR="00EE3731" w:rsidRPr="00244B10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EE3731" w:rsidRPr="00244B10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547A93" w:rsidRPr="00244B10" w:rsidRDefault="00547A93" w:rsidP="00C61011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547A93" w:rsidRPr="00244B10" w:rsidRDefault="00547A93" w:rsidP="00E0377F">
      <w:pPr>
        <w:tabs>
          <w:tab w:val="left" w:pos="567"/>
          <w:tab w:val="left" w:pos="3969"/>
          <w:tab w:val="left" w:pos="4253"/>
          <w:tab w:val="left" w:pos="6379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 w:cs="Arial"/>
          <w:sz w:val="18"/>
          <w:szCs w:val="18"/>
          <w:lang w:val="de-CH"/>
        </w:rPr>
        <w:t xml:space="preserve">Ort/Datum:  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244B10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244B10">
        <w:rPr>
          <w:rFonts w:ascii="AkkuratLightProRegular" w:hAnsi="AkkuratLightProRegular" w:cs="Arial"/>
          <w:sz w:val="18"/>
          <w:szCs w:val="18"/>
          <w:lang w:val="de-CH"/>
        </w:rPr>
        <w:tab/>
        <w:t xml:space="preserve">Unterschrift Vater: </w:t>
      </w:r>
      <w:r w:rsidRPr="00244B10">
        <w:rPr>
          <w:rFonts w:ascii="AkkuratLightProRegular" w:hAnsi="AkkuratLightProRegular" w:cs="Arial"/>
          <w:sz w:val="18"/>
          <w:szCs w:val="18"/>
          <w:lang w:val="de-CH"/>
        </w:rPr>
        <w:tab/>
      </w:r>
      <w:r w:rsidRPr="00244B10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E878E9" w:rsidRPr="00244B10" w:rsidRDefault="00E878E9" w:rsidP="00E0377F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207840" w:rsidRPr="00244B10" w:rsidRDefault="00A6143D" w:rsidP="00E45B34">
      <w:pPr>
        <w:spacing w:line="360" w:lineRule="auto"/>
        <w:rPr>
          <w:rFonts w:ascii="AkkuratLightProRegular" w:hAnsi="AkkuratLightProRegular"/>
          <w:sz w:val="18"/>
          <w:szCs w:val="18"/>
          <w:lang w:val="de-CH"/>
        </w:rPr>
      </w:pPr>
      <w:r>
        <w:rPr>
          <w:rFonts w:ascii="AkkuratLightProRegular" w:hAnsi="AkkuratLightProRegular"/>
          <w:sz w:val="18"/>
          <w:szCs w:val="18"/>
          <w:lang w:val="de-CH"/>
        </w:rPr>
        <w:br w:type="column"/>
      </w:r>
      <w:r w:rsidR="00E45B34" w:rsidRPr="00244B10">
        <w:rPr>
          <w:rFonts w:ascii="AkkuratLightProRegular" w:hAnsi="AkkuratLightProRegular"/>
          <w:sz w:val="18"/>
          <w:szCs w:val="18"/>
          <w:lang w:val="de-CH"/>
        </w:rPr>
        <w:lastRenderedPageBreak/>
        <w:t>Bemerkungen:</w:t>
      </w:r>
    </w:p>
    <w:p w:rsidR="00E45B34" w:rsidRPr="00244B10" w:rsidRDefault="005F24C6" w:rsidP="00E0377F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E45B34"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E45B34" w:rsidRPr="00244B10" w:rsidRDefault="00E45B34" w:rsidP="00E0377F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244B10" w:rsidRPr="00244B10" w:rsidRDefault="00244B10" w:rsidP="00244B10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244B10" w:rsidRPr="00244B10" w:rsidRDefault="00244B10" w:rsidP="00244B10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361833" w:rsidRPr="00244B10" w:rsidRDefault="00361833" w:rsidP="00361833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361833" w:rsidRPr="00244B10" w:rsidRDefault="00361833" w:rsidP="00361833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361833" w:rsidRPr="00244B10" w:rsidRDefault="00361833" w:rsidP="00361833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361833" w:rsidRPr="00244B10" w:rsidRDefault="00361833" w:rsidP="00361833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361833" w:rsidRPr="00244B10" w:rsidRDefault="00361833" w:rsidP="00361833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07748E" w:rsidRPr="00244B10" w:rsidRDefault="00547A93" w:rsidP="00C35CF5">
      <w:pPr>
        <w:rPr>
          <w:rFonts w:ascii="AkkuratLightProRegular" w:hAnsi="AkkuratLightProRegular"/>
          <w:sz w:val="18"/>
          <w:szCs w:val="18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lang w:val="de-CH"/>
        </w:rPr>
        <w:t xml:space="preserve">Der komplette Antrag mit allen Beilagen sowie dem </w:t>
      </w:r>
      <w:r w:rsidR="00E0377F" w:rsidRPr="00244B10">
        <w:rPr>
          <w:rFonts w:ascii="AkkuratLightProRegular" w:hAnsi="AkkuratLightProRegular"/>
          <w:sz w:val="18"/>
          <w:szCs w:val="18"/>
          <w:lang w:val="de-CH"/>
        </w:rPr>
        <w:t>Anhang „Angaben zum Bedarf und Einkommen des Kindes“</w:t>
      </w:r>
      <w:r w:rsidRPr="00244B10">
        <w:rPr>
          <w:rFonts w:ascii="AkkuratLightProRegular" w:hAnsi="AkkuratLightProRegular"/>
          <w:sz w:val="18"/>
          <w:szCs w:val="18"/>
          <w:lang w:val="de-CH"/>
        </w:rPr>
        <w:t xml:space="preserve"> ist einzureichen an:</w:t>
      </w:r>
    </w:p>
    <w:p w:rsidR="0007748E" w:rsidRPr="00244B10" w:rsidRDefault="0007748E" w:rsidP="00C35CF5">
      <w:pPr>
        <w:rPr>
          <w:rFonts w:ascii="AkkuratLightProRegular" w:hAnsi="AkkuratLightProRegular"/>
          <w:sz w:val="18"/>
          <w:szCs w:val="18"/>
          <w:lang w:val="de-CH"/>
        </w:rPr>
      </w:pPr>
    </w:p>
    <w:p w:rsidR="0007748E" w:rsidRPr="00244B10" w:rsidRDefault="0007748E" w:rsidP="00C35CF5">
      <w:pPr>
        <w:rPr>
          <w:rFonts w:ascii="AkkuratLightProRegular" w:hAnsi="AkkuratLightProRegular"/>
          <w:sz w:val="18"/>
          <w:szCs w:val="18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lang w:val="de-CH"/>
        </w:rPr>
        <w:t>KESB Rheintal</w:t>
      </w:r>
    </w:p>
    <w:p w:rsidR="0007748E" w:rsidRPr="00244B10" w:rsidRDefault="0007748E" w:rsidP="00C35CF5">
      <w:pPr>
        <w:rPr>
          <w:rFonts w:ascii="AkkuratLightProRegular" w:hAnsi="AkkuratLightProRegular"/>
          <w:sz w:val="18"/>
          <w:szCs w:val="18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lang w:val="de-CH"/>
        </w:rPr>
        <w:t>Rathausplatz 2</w:t>
      </w:r>
    </w:p>
    <w:p w:rsidR="00F92359" w:rsidRDefault="0007748E" w:rsidP="00C35CF5">
      <w:pPr>
        <w:rPr>
          <w:rFonts w:ascii="AkkuratLightProRegular" w:hAnsi="AkkuratLightProRegular"/>
          <w:sz w:val="18"/>
          <w:szCs w:val="18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lang w:val="de-CH"/>
        </w:rPr>
        <w:t>9450 Altstätten</w:t>
      </w:r>
    </w:p>
    <w:p w:rsidR="00361833" w:rsidRPr="00244B10" w:rsidRDefault="001A30E2" w:rsidP="00C35CF5">
      <w:pPr>
        <w:rPr>
          <w:rFonts w:ascii="AkkuratLightProRegular" w:hAnsi="AkkuratLightProRegular"/>
          <w:sz w:val="18"/>
          <w:szCs w:val="18"/>
          <w:lang w:val="de-CH"/>
        </w:rPr>
      </w:pPr>
      <w:r>
        <w:rPr>
          <w:rFonts w:ascii="AkkuratLightProRegular" w:hAnsi="AkkuratLightProRegular"/>
          <w:sz w:val="18"/>
          <w:szCs w:val="18"/>
          <w:lang w:val="de-CH"/>
        </w:rPr>
        <w:br w:type="column"/>
      </w:r>
    </w:p>
    <w:p w:rsidR="00AC6D0C" w:rsidRPr="00C247ED" w:rsidRDefault="00AC6D0C" w:rsidP="00E0377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9" w:color="auto" w:shadow="1"/>
        </w:pBdr>
        <w:ind w:right="425"/>
        <w:rPr>
          <w:rFonts w:ascii="AkkuratProBold" w:hAnsi="AkkuratProBold" w:cs="Arial"/>
          <w:bCs/>
          <w:sz w:val="28"/>
          <w:lang w:val="de-CH"/>
        </w:rPr>
      </w:pPr>
      <w:r>
        <w:rPr>
          <w:rFonts w:ascii="AkkuratProBold" w:hAnsi="AkkuratProBold" w:cs="Arial"/>
          <w:bCs/>
          <w:sz w:val="28"/>
          <w:lang w:val="de-CH"/>
        </w:rPr>
        <w:t>Angaben zum Bedarf und Einkommen des Kindes</w:t>
      </w:r>
    </w:p>
    <w:p w:rsidR="00D866CE" w:rsidRDefault="00D866CE" w:rsidP="00D866CE">
      <w:pPr>
        <w:rPr>
          <w:rFonts w:ascii="AkkuratLightProRegular" w:hAnsi="AkkuratLightProRegular" w:cs="Arial"/>
          <w:sz w:val="20"/>
          <w:lang w:val="de-CH"/>
        </w:rPr>
      </w:pPr>
    </w:p>
    <w:p w:rsidR="00AC6D0C" w:rsidRPr="00AC6D0C" w:rsidRDefault="00AC6D0C" w:rsidP="00AC6D0C">
      <w:pPr>
        <w:pStyle w:val="Listenabsatz"/>
        <w:numPr>
          <w:ilvl w:val="0"/>
          <w:numId w:val="13"/>
        </w:numPr>
        <w:ind w:left="357" w:hanging="357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Pro Kind auszufüllen, für </w:t>
      </w:r>
      <w:r w:rsidR="00F22753">
        <w:rPr>
          <w:rFonts w:ascii="AkkuratLightProRegular" w:hAnsi="AkkuratLightProRegular" w:cs="Arial"/>
          <w:sz w:val="18"/>
          <w:szCs w:val="18"/>
          <w:lang w:val="de-CH"/>
        </w:rPr>
        <w:t>welches die Erstellung/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>Abänderung eines Unterhaltsvertrages gewünscht wird.</w:t>
      </w:r>
    </w:p>
    <w:p w:rsidR="00D866CE" w:rsidRPr="00AC6D0C" w:rsidRDefault="00D866CE" w:rsidP="00D866CE">
      <w:pPr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</w:tabs>
        <w:rPr>
          <w:rFonts w:ascii="AkkuratProBold" w:hAnsi="AkkuratProBold" w:cs="Arial"/>
          <w:sz w:val="20"/>
          <w:szCs w:val="18"/>
          <w:lang w:val="de-CH"/>
        </w:rPr>
      </w:pPr>
      <w:r w:rsidRPr="00AC6D0C">
        <w:rPr>
          <w:rFonts w:ascii="AkkuratProBold" w:hAnsi="AkkuratProBold" w:cs="Arial"/>
          <w:sz w:val="20"/>
          <w:szCs w:val="18"/>
          <w:lang w:val="de-CH"/>
        </w:rPr>
        <w:t xml:space="preserve">1. </w:t>
      </w:r>
      <w:r w:rsidRPr="00AC6D0C">
        <w:rPr>
          <w:rFonts w:ascii="AkkuratProBold" w:hAnsi="AkkuratProBold" w:cs="Arial"/>
          <w:sz w:val="20"/>
          <w:szCs w:val="18"/>
          <w:lang w:val="de-CH"/>
        </w:rPr>
        <w:tab/>
        <w:t>Personalien des unterhaltsberechtigten Kindes</w:t>
      </w:r>
    </w:p>
    <w:p w:rsidR="00D866CE" w:rsidRPr="00AC6D0C" w:rsidRDefault="00D866CE" w:rsidP="00D866CE">
      <w:pPr>
        <w:tabs>
          <w:tab w:val="left" w:pos="567"/>
        </w:tabs>
        <w:rPr>
          <w:rFonts w:ascii="AkkuratProBold" w:hAnsi="AkkuratProBold" w:cs="Arial"/>
          <w:sz w:val="18"/>
          <w:szCs w:val="18"/>
          <w:lang w:val="de-CH"/>
        </w:rPr>
      </w:pPr>
    </w:p>
    <w:p w:rsidR="00D866CE" w:rsidRPr="00AC6D0C" w:rsidRDefault="00D866CE" w:rsidP="00691012">
      <w:pPr>
        <w:tabs>
          <w:tab w:val="left" w:pos="1980"/>
          <w:tab w:val="right" w:pos="9781"/>
        </w:tabs>
        <w:spacing w:line="360" w:lineRule="auto"/>
        <w:ind w:right="425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Name</w:t>
      </w:r>
      <w:r w:rsidR="00361833">
        <w:rPr>
          <w:rFonts w:ascii="AkkuratLightProRegular" w:hAnsi="AkkuratLightProRegular" w:cs="Arial"/>
          <w:sz w:val="18"/>
          <w:szCs w:val="18"/>
          <w:lang w:val="de-CH"/>
        </w:rPr>
        <w:t>/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>Vorname: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bookmarkStart w:id="3" w:name="_GoBack"/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bookmarkEnd w:id="3"/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691012">
      <w:pPr>
        <w:tabs>
          <w:tab w:val="left" w:pos="1980"/>
          <w:tab w:val="right" w:pos="9781"/>
        </w:tabs>
        <w:spacing w:line="360" w:lineRule="auto"/>
        <w:ind w:right="425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Geburtsdatum: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361833" w:rsidP="00691012">
      <w:pPr>
        <w:tabs>
          <w:tab w:val="left" w:pos="1980"/>
          <w:tab w:val="right" w:pos="9781"/>
        </w:tabs>
        <w:spacing w:line="360" w:lineRule="auto"/>
        <w:ind w:right="425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>
        <w:rPr>
          <w:rFonts w:ascii="AkkuratLightProRegular" w:hAnsi="AkkuratLightProRegular" w:cs="Arial"/>
          <w:sz w:val="18"/>
          <w:szCs w:val="18"/>
          <w:lang w:val="de-CH"/>
        </w:rPr>
        <w:t>Adresse/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>Wohnort: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361833" w:rsidP="00691012">
      <w:pPr>
        <w:tabs>
          <w:tab w:val="left" w:pos="1980"/>
          <w:tab w:val="right" w:pos="9781"/>
        </w:tabs>
        <w:spacing w:line="360" w:lineRule="auto"/>
        <w:ind w:right="425"/>
        <w:rPr>
          <w:rFonts w:ascii="AkkuratLightProRegular" w:hAnsi="AkkuratLightProRegular" w:cs="Arial"/>
          <w:sz w:val="18"/>
          <w:szCs w:val="18"/>
          <w:lang w:val="de-CH"/>
        </w:rPr>
      </w:pPr>
      <w:r>
        <w:rPr>
          <w:rFonts w:ascii="AkkuratLightProRegular" w:hAnsi="AkkuratLightProRegular" w:cs="Arial"/>
          <w:sz w:val="18"/>
          <w:szCs w:val="18"/>
          <w:lang w:val="de-CH"/>
        </w:rPr>
        <w:t>Heimatort/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>Land: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D5481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ProBold" w:hAnsi="AkkuratProBold" w:cs="Arial"/>
          <w:bCs/>
          <w:sz w:val="20"/>
          <w:szCs w:val="18"/>
          <w:lang w:val="de-CH"/>
        </w:rPr>
      </w:pPr>
      <w:r w:rsidRPr="00AC6D0C">
        <w:rPr>
          <w:rFonts w:ascii="AkkuratProBold" w:hAnsi="AkkuratProBold" w:cs="Arial"/>
          <w:bCs/>
          <w:sz w:val="20"/>
          <w:szCs w:val="18"/>
          <w:lang w:val="de-CH"/>
        </w:rPr>
        <w:t>2.</w:t>
      </w:r>
      <w:r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Bedarf des Kindes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ProBold" w:hAnsi="AkkuratProBold" w:cs="Arial"/>
          <w:bCs/>
          <w:sz w:val="20"/>
          <w:szCs w:val="18"/>
          <w:lang w:val="de-CH"/>
        </w:rPr>
      </w:pPr>
      <w:r w:rsidRPr="00AC6D0C">
        <w:rPr>
          <w:rFonts w:ascii="AkkuratProBold" w:hAnsi="AkkuratProBold" w:cs="Arial"/>
          <w:bCs/>
          <w:sz w:val="20"/>
          <w:szCs w:val="18"/>
          <w:lang w:val="de-CH"/>
        </w:rPr>
        <w:t>2.1</w:t>
      </w:r>
      <w:r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Krankenkasse</w:t>
      </w: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5"/>
        <w:gridCol w:w="4926"/>
      </w:tblGrid>
      <w:tr w:rsidR="00D866CE" w:rsidRPr="00AC6D0C" w:rsidTr="00780D4F">
        <w:trPr>
          <w:trHeight w:val="340"/>
        </w:trPr>
        <w:tc>
          <w:tcPr>
            <w:tcW w:w="4925" w:type="dxa"/>
            <w:shd w:val="clear" w:color="auto" w:fill="D9D9D9"/>
            <w:vAlign w:val="center"/>
          </w:tcPr>
          <w:p w:rsidR="00D866CE" w:rsidRPr="00AC6D0C" w:rsidRDefault="00D866CE" w:rsidP="00D866CE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Monatliche Krankenkassenprämie</w:t>
            </w:r>
          </w:p>
        </w:tc>
        <w:tc>
          <w:tcPr>
            <w:tcW w:w="4926" w:type="dxa"/>
            <w:shd w:val="clear" w:color="auto" w:fill="D9D9D9"/>
            <w:vAlign w:val="center"/>
          </w:tcPr>
          <w:p w:rsidR="00D866CE" w:rsidRPr="00AC6D0C" w:rsidRDefault="00D866CE" w:rsidP="00D866CE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Individuelle Prämienverbilligung</w:t>
            </w:r>
          </w:p>
        </w:tc>
      </w:tr>
      <w:tr w:rsidR="00D866CE" w:rsidRPr="00AC6D0C" w:rsidTr="00780D4F">
        <w:trPr>
          <w:trHeight w:val="340"/>
        </w:trPr>
        <w:tc>
          <w:tcPr>
            <w:tcW w:w="4925" w:type="dxa"/>
            <w:vAlign w:val="center"/>
          </w:tcPr>
          <w:p w:rsidR="00D866CE" w:rsidRPr="00AC6D0C" w:rsidRDefault="00D866CE" w:rsidP="00D866CE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4926" w:type="dxa"/>
            <w:vAlign w:val="center"/>
          </w:tcPr>
          <w:p w:rsidR="00D866CE" w:rsidRPr="00AC6D0C" w:rsidRDefault="00691012" w:rsidP="00D866CE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CHF </w: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EB4F6F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</w:tbl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244B10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t>2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>.</w:t>
      </w:r>
      <w:r>
        <w:rPr>
          <w:rFonts w:ascii="AkkuratProBold" w:hAnsi="AkkuratProBold" w:cs="Arial"/>
          <w:bCs/>
          <w:sz w:val="20"/>
          <w:szCs w:val="18"/>
          <w:lang w:val="de-CH"/>
        </w:rPr>
        <w:t>2</w:t>
      </w:r>
      <w:r w:rsidR="00F22753">
        <w:rPr>
          <w:rFonts w:ascii="AkkuratProBold" w:hAnsi="AkkuratProBold" w:cs="Arial"/>
          <w:bCs/>
          <w:sz w:val="20"/>
          <w:szCs w:val="18"/>
          <w:lang w:val="de-CH"/>
        </w:rPr>
        <w:tab/>
        <w:t>Betreuung Kind/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>Fremdbetreuungskosten</w:t>
      </w: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1"/>
        <w:gridCol w:w="1406"/>
        <w:gridCol w:w="1276"/>
        <w:gridCol w:w="1276"/>
        <w:gridCol w:w="2610"/>
        <w:gridCol w:w="1642"/>
      </w:tblGrid>
      <w:tr w:rsidR="00D866CE" w:rsidRPr="00AC6D0C" w:rsidTr="00780D4F">
        <w:trPr>
          <w:trHeight w:val="437"/>
        </w:trPr>
        <w:tc>
          <w:tcPr>
            <w:tcW w:w="1641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Wochentag</w:t>
            </w:r>
          </w:p>
        </w:tc>
        <w:tc>
          <w:tcPr>
            <w:tcW w:w="1406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Betreuung durch Mutter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Betreuung durch Vater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Betreuung durch Dritte</w:t>
            </w:r>
          </w:p>
        </w:tc>
        <w:tc>
          <w:tcPr>
            <w:tcW w:w="2610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Bei Dritten: Durch wen?</w:t>
            </w:r>
          </w:p>
        </w:tc>
        <w:tc>
          <w:tcPr>
            <w:tcW w:w="1642" w:type="dxa"/>
            <w:shd w:val="clear" w:color="auto" w:fill="D9D9D9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Bei Dritten: Kosten pro Tag</w:t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Montag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748150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866CE" w:rsidRPr="00AC6D0C" w:rsidRDefault="00780D4F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237676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866CE" w:rsidRPr="00AC6D0C" w:rsidRDefault="00780D4F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425091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866CE" w:rsidRPr="00AC6D0C" w:rsidRDefault="00780D4F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D866CE" w:rsidRPr="005F24C6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D866CE" w:rsidRPr="00AC6D0C" w:rsidRDefault="00D866CE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Dienstag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2127194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126826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20726928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Mittwoch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358821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709017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807313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Donnerstag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45683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305970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441655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Freitag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831903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1340883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034650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Samstag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732808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5654045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803187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780D4F" w:rsidRPr="00AC6D0C" w:rsidTr="00780D4F">
        <w:trPr>
          <w:trHeight w:val="437"/>
        </w:trPr>
        <w:tc>
          <w:tcPr>
            <w:tcW w:w="1641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Sonntag</w:t>
            </w:r>
          </w:p>
        </w:tc>
        <w:tc>
          <w:tcPr>
            <w:tcW w:w="140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5637535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1949350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sdt>
            <w:sdtP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d w:val="-11619252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80D4F" w:rsidRPr="00AC6D0C" w:rsidRDefault="00780D4F" w:rsidP="003268D1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Lines="60" w:before="144" w:afterLines="60" w:after="144"/>
                  <w:contextualSpacing/>
                  <w:jc w:val="center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sdtContent>
          </w:sdt>
        </w:tc>
        <w:tc>
          <w:tcPr>
            <w:tcW w:w="2610" w:type="dxa"/>
            <w:vAlign w:val="center"/>
          </w:tcPr>
          <w:p w:rsidR="00780D4F" w:rsidRPr="00AC6D0C" w:rsidRDefault="005F24C6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1642" w:type="dxa"/>
            <w:vAlign w:val="center"/>
          </w:tcPr>
          <w:p w:rsidR="00780D4F" w:rsidRPr="00AC6D0C" w:rsidRDefault="00780D4F" w:rsidP="00780D4F">
            <w:pPr>
              <w:tabs>
                <w:tab w:val="left" w:pos="567"/>
                <w:tab w:val="left" w:pos="4536"/>
                <w:tab w:val="left" w:pos="5103"/>
              </w:tabs>
              <w:spacing w:beforeLines="60" w:before="144" w:afterLines="60" w:after="144"/>
              <w:contextualSpacing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</w:tbl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bCs/>
          <w:sz w:val="18"/>
          <w:szCs w:val="18"/>
          <w:lang w:val="de-CH"/>
        </w:rPr>
      </w:pP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Hält sich das Kind in einem </w:t>
      </w:r>
      <w:r w:rsidRPr="00AC6D0C">
        <w:rPr>
          <w:rFonts w:ascii="AkkuratProBold" w:hAnsi="AkkuratProBold" w:cs="Arial"/>
          <w:sz w:val="18"/>
          <w:szCs w:val="18"/>
          <w:lang w:val="de-CH"/>
        </w:rPr>
        <w:t>Heim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auf, so ist eine Elternbeitragsberechnung nach separaten Berechnungsgrundlagen vorzunehmen.</w:t>
      </w: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bCs/>
          <w:sz w:val="18"/>
          <w:szCs w:val="18"/>
          <w:lang w:val="de-CH"/>
        </w:rPr>
      </w:pPr>
    </w:p>
    <w:p w:rsidR="00D866CE" w:rsidRPr="00AC6D0C" w:rsidRDefault="00244B10" w:rsidP="00D866CE">
      <w:pPr>
        <w:tabs>
          <w:tab w:val="left" w:pos="567"/>
          <w:tab w:val="left" w:pos="4536"/>
          <w:tab w:val="left" w:pos="5103"/>
        </w:tabs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t>2.3</w:t>
      </w:r>
      <w:r>
        <w:rPr>
          <w:rFonts w:ascii="AkkuratProBold" w:hAnsi="AkkuratProBold" w:cs="Arial"/>
          <w:bCs/>
          <w:sz w:val="20"/>
          <w:szCs w:val="18"/>
          <w:lang w:val="de-CH"/>
        </w:rPr>
        <w:tab/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>Mehrkosten aus schulischen Gründe</w:t>
      </w:r>
      <w:r w:rsidR="00334296">
        <w:rPr>
          <w:rFonts w:ascii="AkkuratProBold" w:hAnsi="AkkuratProBold" w:cs="Arial"/>
          <w:bCs/>
          <w:sz w:val="20"/>
          <w:szCs w:val="18"/>
          <w:lang w:val="de-CH"/>
        </w:rPr>
        <w:t>n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Entstehen für Ihr Kind </w:t>
      </w:r>
      <w:r w:rsidRPr="00AC6D0C">
        <w:rPr>
          <w:rFonts w:ascii="AkkuratProBold" w:hAnsi="AkkuratProBold" w:cs="Arial"/>
          <w:bCs/>
          <w:sz w:val="18"/>
          <w:szCs w:val="18"/>
          <w:lang w:val="de-CH"/>
        </w:rPr>
        <w:t>Mehrkosten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wegen des Besuches einer Schule (Privatschule, Kantonsschule, andere)?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023FC0" w:rsidP="00D866CE">
      <w:pPr>
        <w:tabs>
          <w:tab w:val="left" w:pos="567"/>
          <w:tab w:val="left" w:pos="3780"/>
          <w:tab w:val="left" w:pos="4320"/>
        </w:tabs>
        <w:rPr>
          <w:rFonts w:ascii="AkkuratLightProRegular" w:hAnsi="AkkuratLightProRegular" w:cs="Arial"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1924832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ja;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bei welcher Schule?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-1074813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nein</w:t>
      </w:r>
    </w:p>
    <w:p w:rsidR="00D866CE" w:rsidRPr="00AC6D0C" w:rsidRDefault="00D866CE" w:rsidP="00D866CE">
      <w:pPr>
        <w:tabs>
          <w:tab w:val="left" w:pos="567"/>
          <w:tab w:val="left" w:pos="2268"/>
          <w:tab w:val="left" w:pos="4536"/>
          <w:tab w:val="right" w:pos="7797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691012">
      <w:pPr>
        <w:tabs>
          <w:tab w:val="left" w:pos="567"/>
          <w:tab w:val="left" w:pos="3261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Name und Adresse Schule: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361833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Schulkosten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CHF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361833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Verkehrsauslagen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CHF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361833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Auswärtige Verpflegung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CHF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Default="00D866CE" w:rsidP="00361833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Andere Kosten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CHF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244B10" w:rsidRDefault="00244B10" w:rsidP="00D866CE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244B10" w:rsidRDefault="00244B10" w:rsidP="00D866CE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244B10" w:rsidRPr="00AC6D0C" w:rsidRDefault="00244B10" w:rsidP="00D866CE">
      <w:pPr>
        <w:tabs>
          <w:tab w:val="left" w:pos="567"/>
          <w:tab w:val="left" w:pos="3261"/>
          <w:tab w:val="left" w:pos="5529"/>
          <w:tab w:val="right" w:pos="5670"/>
          <w:tab w:val="right" w:pos="7797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244B10" w:rsidP="00D866CE">
      <w:pPr>
        <w:tabs>
          <w:tab w:val="left" w:pos="567"/>
          <w:tab w:val="left" w:pos="4536"/>
          <w:tab w:val="left" w:pos="5103"/>
        </w:tabs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lastRenderedPageBreak/>
        <w:t>2.4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Mehrkosten aus gesundheitlichen Gründe</w:t>
      </w:r>
      <w:r w:rsidR="00334296">
        <w:rPr>
          <w:rFonts w:ascii="AkkuratProBold" w:hAnsi="AkkuratProBold" w:cs="Arial"/>
          <w:bCs/>
          <w:sz w:val="20"/>
          <w:szCs w:val="18"/>
          <w:lang w:val="de-CH"/>
        </w:rPr>
        <w:t>n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Ergeben sich bei Ihrem Kind aus gesundheitlichen Gründen </w:t>
      </w:r>
      <w:r w:rsidRPr="00AC6D0C">
        <w:rPr>
          <w:rFonts w:ascii="AkkuratProBold" w:hAnsi="AkkuratProBold" w:cs="Arial"/>
          <w:bCs/>
          <w:sz w:val="18"/>
          <w:szCs w:val="18"/>
          <w:lang w:val="de-CH"/>
        </w:rPr>
        <w:t>Mehrkosten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, welche nicht von der Kranken- oder Unfallversicherung etc. übernommen werden? 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023FC0" w:rsidP="00D866CE">
      <w:pPr>
        <w:tabs>
          <w:tab w:val="left" w:pos="567"/>
          <w:tab w:val="left" w:pos="3780"/>
          <w:tab w:val="left" w:pos="4320"/>
        </w:tabs>
        <w:rPr>
          <w:rFonts w:ascii="AkkuratLightProRegular" w:hAnsi="AkkuratLightProRegular" w:cs="Arial"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-139688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ja;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Grund nennen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766036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nein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691012">
      <w:pPr>
        <w:tabs>
          <w:tab w:val="left" w:pos="709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Grund: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691012">
      <w:pPr>
        <w:tabs>
          <w:tab w:val="left" w:pos="567"/>
          <w:tab w:val="left" w:pos="4536"/>
          <w:tab w:val="left" w:pos="5103"/>
          <w:tab w:val="left" w:pos="5812"/>
          <w:tab w:val="left" w:pos="6237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Kosten für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 xml:space="preserve">CHF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691012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244B10" w:rsidP="00D866CE">
      <w:pPr>
        <w:tabs>
          <w:tab w:val="left" w:pos="567"/>
          <w:tab w:val="left" w:pos="4536"/>
          <w:tab w:val="left" w:pos="5103"/>
        </w:tabs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t>2.5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 xml:space="preserve"> 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andere Gründe für Mehrkosten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023FC0" w:rsidP="00D866CE">
      <w:pPr>
        <w:tabs>
          <w:tab w:val="left" w:pos="567"/>
          <w:tab w:val="left" w:pos="3780"/>
          <w:tab w:val="left" w:pos="4320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-1802139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ja;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Grund nennen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sdt>
        <w:sdtPr>
          <w:rPr>
            <w:rFonts w:ascii="AkkuratLightProRegular" w:hAnsi="AkkuratLightProRegular" w:cs="Arial"/>
            <w:sz w:val="18"/>
            <w:szCs w:val="18"/>
            <w:lang w:val="de-CH"/>
          </w:rPr>
          <w:id w:val="-1947530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4C6">
            <w:rPr>
              <w:rFonts w:ascii="MS Gothic" w:eastAsia="MS Gothic" w:hAnsi="MS Gothic" w:cs="Arial" w:hint="eastAsia"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nein</w:t>
      </w:r>
    </w:p>
    <w:p w:rsidR="00D866CE" w:rsidRPr="00AC6D0C" w:rsidRDefault="00D866CE" w:rsidP="00691012">
      <w:pPr>
        <w:tabs>
          <w:tab w:val="left" w:pos="709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Grund: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691012">
      <w:pPr>
        <w:tabs>
          <w:tab w:val="left" w:pos="567"/>
          <w:tab w:val="left" w:pos="4536"/>
          <w:tab w:val="left" w:pos="5103"/>
          <w:tab w:val="left" w:pos="5812"/>
          <w:tab w:val="left" w:pos="6237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Kosten für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 pro Jahr: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 xml:space="preserve">CHF </w:t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691012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244B10" w:rsidP="00D866CE">
      <w:pPr>
        <w:tabs>
          <w:tab w:val="left" w:pos="567"/>
          <w:tab w:val="left" w:pos="4536"/>
          <w:tab w:val="left" w:pos="5103"/>
        </w:tabs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t>3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 xml:space="preserve">. 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Einkünfte des Kindes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ind w:left="540" w:hanging="540"/>
        <w:rPr>
          <w:rFonts w:ascii="AkkuratLightProRegular" w:hAnsi="AkkuratLightProRegular" w:cs="Arial"/>
          <w:bCs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>Kinderzulagen und Ausbildungszulagen werden über die Erhebung bei den unterhaltspflichtigen</w:t>
      </w:r>
      <w:r w:rsidR="00F22753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</w:t>
      </w:r>
      <w:r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>Eltern erfasst.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ind w:left="540" w:hanging="540"/>
        <w:rPr>
          <w:rFonts w:ascii="AkkuratLightProRegular" w:hAnsi="AkkuratLightProRegular" w:cs="Arial"/>
          <w:bCs/>
          <w:sz w:val="18"/>
          <w:szCs w:val="18"/>
          <w:lang w:val="de-CH"/>
        </w:rPr>
      </w:pPr>
    </w:p>
    <w:p w:rsidR="00D866CE" w:rsidRPr="00AC6D0C" w:rsidRDefault="00023FC0" w:rsidP="00D866CE">
      <w:pPr>
        <w:tabs>
          <w:tab w:val="left" w:pos="567"/>
          <w:tab w:val="left" w:pos="4536"/>
          <w:tab w:val="left" w:pos="5103"/>
        </w:tabs>
        <w:ind w:left="540" w:hanging="540"/>
        <w:rPr>
          <w:rFonts w:ascii="AkkuratLightProRegular" w:hAnsi="AkkuratLightProRegular" w:cs="Arial"/>
          <w:bCs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bCs/>
            <w:sz w:val="18"/>
            <w:szCs w:val="18"/>
            <w:lang w:val="de-CH"/>
          </w:rPr>
          <w:id w:val="-428353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66CE" w:rsidRPr="00AC6D0C">
            <w:rPr>
              <w:rFonts w:ascii="MS Gothic" w:eastAsia="MS Gothic" w:hAnsi="MS Gothic" w:cs="Arial" w:hint="eastAsia"/>
              <w:bCs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Keine Einkünfte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ind w:left="540" w:hanging="540"/>
        <w:rPr>
          <w:rFonts w:ascii="AkkuratLightProRegular" w:hAnsi="AkkuratLightProRegular" w:cs="Arial"/>
          <w:bCs/>
          <w:sz w:val="18"/>
          <w:szCs w:val="18"/>
          <w:lang w:val="de-CH"/>
        </w:rPr>
      </w:pPr>
    </w:p>
    <w:p w:rsidR="00D866CE" w:rsidRPr="00AC6D0C" w:rsidRDefault="00691012" w:rsidP="00D866CE">
      <w:pPr>
        <w:tabs>
          <w:tab w:val="left" w:pos="567"/>
          <w:tab w:val="left" w:pos="4536"/>
          <w:tab w:val="left" w:pos="5103"/>
        </w:tabs>
        <w:spacing w:line="360" w:lineRule="auto"/>
        <w:ind w:left="539" w:hanging="539"/>
        <w:rPr>
          <w:rFonts w:ascii="AkkuratLightProRegular" w:hAnsi="AkkuratLightProRegular" w:cs="Arial"/>
          <w:bCs/>
          <w:sz w:val="18"/>
          <w:szCs w:val="18"/>
          <w:lang w:val="de-CH"/>
        </w:rPr>
      </w:pPr>
      <w:r>
        <w:rPr>
          <w:rFonts w:ascii="AkkuratLightProRegular" w:hAnsi="AkkuratLightProRegular" w:cs="Arial"/>
          <w:bCs/>
          <w:sz w:val="18"/>
          <w:szCs w:val="18"/>
          <w:lang w:val="de-CH"/>
        </w:rPr>
        <w:t>Einkünfte aus</w:t>
      </w:r>
    </w:p>
    <w:p w:rsidR="00D866CE" w:rsidRPr="00AC6D0C" w:rsidRDefault="00023FC0" w:rsidP="00D866CE">
      <w:pPr>
        <w:tabs>
          <w:tab w:val="left" w:pos="567"/>
          <w:tab w:val="left" w:pos="3686"/>
          <w:tab w:val="left" w:pos="6663"/>
          <w:tab w:val="left" w:pos="7230"/>
          <w:tab w:val="right" w:pos="9781"/>
        </w:tabs>
        <w:spacing w:line="360" w:lineRule="auto"/>
        <w:ind w:left="539" w:hanging="539"/>
        <w:rPr>
          <w:rFonts w:ascii="AkkuratLightProRegular" w:hAnsi="AkkuratLightProRegular" w:cs="Arial"/>
          <w:bCs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bCs/>
            <w:sz w:val="18"/>
            <w:szCs w:val="18"/>
            <w:lang w:val="de-CH"/>
          </w:rPr>
          <w:id w:val="-1787961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66CE" w:rsidRPr="00AC6D0C">
            <w:rPr>
              <w:rFonts w:ascii="MS Gothic" w:eastAsia="MS Gothic" w:hAnsi="MS Gothic" w:cs="Arial" w:hint="eastAsia"/>
              <w:bCs/>
              <w:sz w:val="18"/>
              <w:szCs w:val="18"/>
              <w:lang w:val="de-CH"/>
            </w:rPr>
            <w:t>☐</w:t>
          </w:r>
        </w:sdtContent>
      </w:sdt>
      <w:r w:rsidR="00691012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e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igenem Arbeitserwerb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 xml:space="preserve">Monatlicher Nettolohn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 xml:space="preserve">CHF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bCs/>
          <w:sz w:val="18"/>
          <w:szCs w:val="18"/>
          <w:u w:val="single"/>
          <w:lang w:val="de-CH"/>
        </w:rPr>
        <w:tab/>
      </w:r>
    </w:p>
    <w:p w:rsidR="00D866CE" w:rsidRPr="00AC6D0C" w:rsidRDefault="00023FC0" w:rsidP="00D866CE">
      <w:pPr>
        <w:tabs>
          <w:tab w:val="left" w:pos="567"/>
          <w:tab w:val="left" w:pos="3686"/>
          <w:tab w:val="left" w:pos="6663"/>
          <w:tab w:val="left" w:pos="7230"/>
          <w:tab w:val="right" w:pos="9781"/>
        </w:tabs>
        <w:spacing w:line="360" w:lineRule="auto"/>
        <w:ind w:left="539" w:hanging="539"/>
        <w:rPr>
          <w:rFonts w:ascii="AkkuratLightProRegular" w:hAnsi="AkkuratLightProRegular" w:cs="Arial"/>
          <w:bCs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bCs/>
            <w:sz w:val="18"/>
            <w:szCs w:val="18"/>
            <w:lang w:val="de-CH"/>
          </w:rPr>
          <w:id w:val="-995944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66CE" w:rsidRPr="00AC6D0C">
            <w:rPr>
              <w:rFonts w:ascii="MS Gothic" w:eastAsia="MS Gothic" w:hAnsi="MS Gothic" w:cs="Arial" w:hint="eastAsia"/>
              <w:bCs/>
              <w:sz w:val="18"/>
              <w:szCs w:val="18"/>
              <w:lang w:val="de-CH"/>
            </w:rPr>
            <w:t>☐</w:t>
          </w:r>
        </w:sdtContent>
      </w:sdt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Stipendien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 xml:space="preserve">Jährliche Auszahlung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>CHF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bCs/>
          <w:sz w:val="18"/>
          <w:szCs w:val="18"/>
          <w:u w:val="single"/>
          <w:lang w:val="de-CH"/>
        </w:rPr>
        <w:tab/>
      </w:r>
    </w:p>
    <w:p w:rsidR="00D866CE" w:rsidRPr="00AC6D0C" w:rsidRDefault="00023FC0" w:rsidP="00D866CE">
      <w:pPr>
        <w:tabs>
          <w:tab w:val="left" w:pos="567"/>
          <w:tab w:val="left" w:pos="3686"/>
          <w:tab w:val="left" w:pos="6663"/>
          <w:tab w:val="left" w:pos="7230"/>
          <w:tab w:val="right" w:pos="9781"/>
        </w:tabs>
        <w:spacing w:line="360" w:lineRule="auto"/>
        <w:ind w:left="539" w:hanging="539"/>
        <w:rPr>
          <w:rFonts w:ascii="AkkuratLightProRegular" w:hAnsi="AkkuratLightProRegular" w:cs="Arial"/>
          <w:bCs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bCs/>
            <w:sz w:val="18"/>
            <w:szCs w:val="18"/>
            <w:lang w:val="de-CH"/>
          </w:rPr>
          <w:id w:val="409748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66CE" w:rsidRPr="00AC6D0C">
            <w:rPr>
              <w:rFonts w:ascii="MS Gothic" w:eastAsia="MS Gothic" w:hAnsi="MS Gothic" w:cs="Arial" w:hint="eastAsia"/>
              <w:bCs/>
              <w:sz w:val="18"/>
              <w:szCs w:val="18"/>
              <w:lang w:val="de-CH"/>
            </w:rPr>
            <w:t>☐</w:t>
          </w:r>
        </w:sdtContent>
      </w:sdt>
      <w:r w:rsidR="00AC6D0C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Sozialversicherungsleistungen</w:t>
      </w:r>
      <w:r w:rsid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>Monatliche Auszahlung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>CHF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bCs/>
          <w:sz w:val="18"/>
          <w:szCs w:val="18"/>
          <w:u w:val="single"/>
          <w:lang w:val="de-CH"/>
        </w:rPr>
        <w:tab/>
      </w:r>
    </w:p>
    <w:p w:rsidR="00D866CE" w:rsidRPr="00AC6D0C" w:rsidRDefault="00023FC0" w:rsidP="00D866CE">
      <w:pPr>
        <w:tabs>
          <w:tab w:val="left" w:pos="567"/>
          <w:tab w:val="left" w:pos="3686"/>
          <w:tab w:val="left" w:pos="6663"/>
          <w:tab w:val="left" w:pos="7230"/>
          <w:tab w:val="right" w:pos="9781"/>
        </w:tabs>
        <w:spacing w:line="360" w:lineRule="auto"/>
        <w:ind w:left="539" w:hanging="539"/>
        <w:rPr>
          <w:rFonts w:ascii="AkkuratLightProRegular" w:hAnsi="AkkuratLightProRegular" w:cs="Arial"/>
          <w:bCs/>
          <w:sz w:val="18"/>
          <w:szCs w:val="18"/>
          <w:lang w:val="de-CH"/>
        </w:rPr>
      </w:pPr>
      <w:sdt>
        <w:sdtPr>
          <w:rPr>
            <w:rFonts w:ascii="AkkuratLightProRegular" w:hAnsi="AkkuratLightProRegular" w:cs="Arial"/>
            <w:bCs/>
            <w:sz w:val="18"/>
            <w:szCs w:val="18"/>
            <w:lang w:val="de-CH"/>
          </w:rPr>
          <w:id w:val="187280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66CE" w:rsidRPr="00AC6D0C">
            <w:rPr>
              <w:rFonts w:ascii="MS Gothic" w:eastAsia="MS Gothic" w:hAnsi="MS Gothic" w:cs="Arial" w:hint="eastAsia"/>
              <w:bCs/>
              <w:sz w:val="18"/>
              <w:szCs w:val="18"/>
              <w:lang w:val="de-CH"/>
            </w:rPr>
            <w:t>☐</w:t>
          </w:r>
        </w:sdtContent>
      </w:sdt>
      <w:r w:rsidR="00361833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 Abfindungen/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 xml:space="preserve">Schadenersatz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 xml:space="preserve">Höhe der Auszahlung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  <w:t xml:space="preserve">CHF </w:t>
      </w:r>
      <w:r w:rsidR="00D866CE" w:rsidRPr="00AC6D0C">
        <w:rPr>
          <w:rFonts w:ascii="AkkuratLightProRegular" w:hAnsi="AkkuratLightProRegular" w:cs="Arial"/>
          <w:bCs/>
          <w:sz w:val="18"/>
          <w:szCs w:val="18"/>
          <w:lang w:val="de-CH"/>
        </w:rPr>
        <w:tab/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D866CE" w:rsidRPr="00AC6D0C">
        <w:rPr>
          <w:rFonts w:ascii="AkkuratLightProRegular" w:hAnsi="AkkuratLightProRegular" w:cs="Arial"/>
          <w:bCs/>
          <w:sz w:val="18"/>
          <w:szCs w:val="18"/>
          <w:u w:val="single"/>
          <w:lang w:val="de-CH"/>
        </w:rPr>
        <w:tab/>
      </w:r>
    </w:p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244B10" w:rsidP="00D866CE">
      <w:pPr>
        <w:rPr>
          <w:rFonts w:ascii="AkkuratProBold" w:hAnsi="AkkuratProBold" w:cs="Arial"/>
          <w:bCs/>
          <w:sz w:val="20"/>
          <w:szCs w:val="18"/>
          <w:lang w:val="de-CH"/>
        </w:rPr>
      </w:pPr>
      <w:r>
        <w:rPr>
          <w:rFonts w:ascii="AkkuratProBold" w:hAnsi="AkkuratProBold" w:cs="Arial"/>
          <w:bCs/>
          <w:sz w:val="20"/>
          <w:szCs w:val="18"/>
          <w:lang w:val="de-CH"/>
        </w:rPr>
        <w:t>4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 xml:space="preserve">. </w:t>
      </w:r>
      <w:r w:rsidR="00D866CE" w:rsidRPr="00AC6D0C">
        <w:rPr>
          <w:rFonts w:ascii="AkkuratProBold" w:hAnsi="AkkuratProBold" w:cs="Arial"/>
          <w:bCs/>
          <w:sz w:val="20"/>
          <w:szCs w:val="18"/>
          <w:lang w:val="de-CH"/>
        </w:rPr>
        <w:tab/>
        <w:t>Kindesvermögen</w:t>
      </w:r>
    </w:p>
    <w:p w:rsidR="00D866CE" w:rsidRPr="00AC6D0C" w:rsidRDefault="00D866CE" w:rsidP="00D866CE">
      <w:pPr>
        <w:rPr>
          <w:rFonts w:ascii="AkkuratProBold" w:hAnsi="AkkuratProBold" w:cs="Arial"/>
          <w:sz w:val="18"/>
          <w:szCs w:val="18"/>
          <w:lang w:val="de-CH"/>
        </w:rPr>
      </w:pPr>
    </w:p>
    <w:p w:rsidR="00D866CE" w:rsidRPr="00AC6D0C" w:rsidRDefault="00D866CE" w:rsidP="00D866CE">
      <w:pPr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Bank- oder Postguthaben (z.B. Konti, oder Wertschriften wie Aktien, Obligationen, etc.)</w:t>
      </w:r>
    </w:p>
    <w:p w:rsidR="00D866CE" w:rsidRPr="00AC6D0C" w:rsidRDefault="00D866CE" w:rsidP="00D866CE">
      <w:pPr>
        <w:rPr>
          <w:rFonts w:ascii="AkkuratLightProRegular" w:hAnsi="AkkuratLightProRegular" w:cs="Arial"/>
          <w:sz w:val="18"/>
          <w:szCs w:val="18"/>
          <w:lang w:val="de-CH"/>
        </w:rPr>
      </w:pP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54"/>
        <w:gridCol w:w="2297"/>
      </w:tblGrid>
      <w:tr w:rsidR="00D866CE" w:rsidRPr="00AC6D0C" w:rsidTr="00D37CD6">
        <w:tc>
          <w:tcPr>
            <w:tcW w:w="7554" w:type="dxa"/>
            <w:shd w:val="clear" w:color="auto" w:fill="D9D9D9" w:themeFill="background1" w:themeFillShade="D9"/>
            <w:vAlign w:val="center"/>
          </w:tcPr>
          <w:p w:rsidR="00D866CE" w:rsidRPr="00AC6D0C" w:rsidRDefault="00D866CE" w:rsidP="00691012">
            <w:pPr>
              <w:tabs>
                <w:tab w:val="left" w:pos="567"/>
                <w:tab w:val="left" w:pos="4536"/>
                <w:tab w:val="left" w:pos="5103"/>
              </w:tabs>
              <w:spacing w:before="60" w:after="6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Bezeichnung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:rsidR="00D866CE" w:rsidRPr="00AC6D0C" w:rsidRDefault="00D866CE" w:rsidP="00691012">
            <w:pPr>
              <w:tabs>
                <w:tab w:val="left" w:pos="567"/>
                <w:tab w:val="left" w:pos="4536"/>
                <w:tab w:val="left" w:pos="5103"/>
              </w:tabs>
              <w:spacing w:before="60" w:after="6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aktueller Saldo/Wert</w:t>
            </w:r>
          </w:p>
        </w:tc>
      </w:tr>
      <w:tr w:rsidR="00D866CE" w:rsidRPr="00AC6D0C" w:rsidTr="00361833">
        <w:trPr>
          <w:trHeight w:val="340"/>
        </w:trPr>
        <w:tc>
          <w:tcPr>
            <w:tcW w:w="7554" w:type="dxa"/>
            <w:vAlign w:val="center"/>
          </w:tcPr>
          <w:p w:rsidR="00D866CE" w:rsidRPr="005F24C6" w:rsidRDefault="005F24C6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2297" w:type="dxa"/>
            <w:vAlign w:val="center"/>
          </w:tcPr>
          <w:p w:rsidR="00D866CE" w:rsidRPr="00AC6D0C" w:rsidRDefault="00361833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</w:p>
        </w:tc>
      </w:tr>
      <w:tr w:rsidR="00D866CE" w:rsidRPr="00AC6D0C" w:rsidTr="00361833">
        <w:trPr>
          <w:trHeight w:val="340"/>
        </w:trPr>
        <w:tc>
          <w:tcPr>
            <w:tcW w:w="7554" w:type="dxa"/>
            <w:vAlign w:val="center"/>
          </w:tcPr>
          <w:p w:rsidR="00D866CE" w:rsidRPr="00AC6D0C" w:rsidRDefault="005F24C6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2297" w:type="dxa"/>
            <w:vAlign w:val="center"/>
          </w:tcPr>
          <w:p w:rsidR="00D866CE" w:rsidRPr="00AC6D0C" w:rsidRDefault="00361833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D866CE" w:rsidRPr="00AC6D0C" w:rsidTr="00361833">
        <w:trPr>
          <w:trHeight w:val="340"/>
        </w:trPr>
        <w:tc>
          <w:tcPr>
            <w:tcW w:w="7554" w:type="dxa"/>
            <w:vAlign w:val="center"/>
          </w:tcPr>
          <w:p w:rsidR="00D866CE" w:rsidRPr="00AC6D0C" w:rsidRDefault="005F24C6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2297" w:type="dxa"/>
            <w:vAlign w:val="center"/>
          </w:tcPr>
          <w:p w:rsidR="00D866CE" w:rsidRPr="00AC6D0C" w:rsidRDefault="00361833" w:rsidP="00361833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</w:tbl>
    <w:p w:rsidR="00D866CE" w:rsidRPr="00AC6D0C" w:rsidRDefault="00D866CE" w:rsidP="00D866CE">
      <w:pPr>
        <w:pBdr>
          <w:bottom w:val="single" w:sz="6" w:space="1" w:color="auto"/>
        </w:pBd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tbl>
      <w:tblPr>
        <w:tblW w:w="98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54"/>
        <w:gridCol w:w="2297"/>
      </w:tblGrid>
      <w:tr w:rsidR="00D866CE" w:rsidRPr="00AC6D0C" w:rsidTr="00F22753">
        <w:trPr>
          <w:trHeight w:val="340"/>
        </w:trPr>
        <w:tc>
          <w:tcPr>
            <w:tcW w:w="7554" w:type="dxa"/>
            <w:vAlign w:val="center"/>
          </w:tcPr>
          <w:p w:rsidR="00D866CE" w:rsidRPr="00F22753" w:rsidRDefault="00D866CE" w:rsidP="00D866CE">
            <w:pPr>
              <w:pBdr>
                <w:bottom w:val="single" w:sz="6" w:space="1" w:color="auto"/>
              </w:pBd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F22753">
              <w:rPr>
                <w:rFonts w:ascii="AkkuratProBold" w:hAnsi="AkkuratProBold" w:cs="Arial"/>
                <w:bCs/>
                <w:sz w:val="18"/>
                <w:szCs w:val="18"/>
                <w:lang w:val="de-CH"/>
              </w:rPr>
              <w:t>Bruttozinsen</w:t>
            </w:r>
            <w:r w:rsidRPr="00F22753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 sämtlicher Vermögenswerte per 31.12. des Vorjahres</w:t>
            </w:r>
          </w:p>
        </w:tc>
        <w:tc>
          <w:tcPr>
            <w:tcW w:w="2297" w:type="dxa"/>
            <w:vAlign w:val="center"/>
          </w:tcPr>
          <w:p w:rsidR="00D866CE" w:rsidRPr="00AC6D0C" w:rsidRDefault="00D866CE" w:rsidP="00D866CE">
            <w:pPr>
              <w:tabs>
                <w:tab w:val="left" w:pos="567"/>
                <w:tab w:val="left" w:pos="4536"/>
                <w:tab w:val="left" w:pos="5103"/>
              </w:tabs>
              <w:rPr>
                <w:rFonts w:ascii="AkkuratLightProRegular" w:hAnsi="AkkuratLightProRegular" w:cs="Arial"/>
                <w:bCs/>
                <w:sz w:val="18"/>
                <w:szCs w:val="18"/>
                <w:lang w:val="de-CH"/>
              </w:rPr>
            </w:pPr>
            <w:r w:rsidRPr="00AC6D0C">
              <w:rPr>
                <w:rFonts w:ascii="AkkuratLightProRegular" w:hAnsi="AkkuratLightProRegular" w:cs="Arial"/>
                <w:bCs/>
                <w:sz w:val="18"/>
                <w:szCs w:val="18"/>
                <w:lang w:val="de-CH"/>
              </w:rPr>
              <w:t>CHF</w:t>
            </w:r>
            <w:r w:rsidR="005F24C6">
              <w:rPr>
                <w:rFonts w:ascii="AkkuratLightProRegular" w:hAnsi="AkkuratLightProRegular" w:cs="Arial"/>
                <w:bCs/>
                <w:sz w:val="18"/>
                <w:szCs w:val="18"/>
                <w:lang w:val="de-CH"/>
              </w:rPr>
              <w:t xml:space="preserve"> 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instrText xml:space="preserve"> FORMTEXT </w:instrTex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separate"/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noProof/>
                <w:sz w:val="18"/>
                <w:szCs w:val="18"/>
                <w:lang w:val="de-CH"/>
              </w:rPr>
              <w:t> </w:t>
            </w:r>
            <w:r w:rsidR="005F24C6" w:rsidRPr="005F24C6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fldChar w:fldCharType="end"/>
            </w:r>
          </w:p>
        </w:tc>
      </w:tr>
    </w:tbl>
    <w:p w:rsidR="00244B10" w:rsidRDefault="00244B10">
      <w:pPr>
        <w:rPr>
          <w:rFonts w:ascii="AkkuratLightProRegular" w:hAnsi="AkkuratLightProRegular" w:cs="Arial"/>
          <w:sz w:val="18"/>
          <w:szCs w:val="18"/>
          <w:lang w:val="de-CH"/>
        </w:rPr>
      </w:pPr>
    </w:p>
    <w:p w:rsidR="00244B10" w:rsidRDefault="00244B10">
      <w:pPr>
        <w:rPr>
          <w:rFonts w:ascii="AkkuratLightProRegular" w:hAnsi="AkkuratLightProRegular" w:cs="Arial"/>
          <w:sz w:val="18"/>
          <w:szCs w:val="18"/>
          <w:lang w:val="de-CH"/>
        </w:rPr>
      </w:pPr>
      <w:r>
        <w:rPr>
          <w:rFonts w:ascii="AkkuratLightProRegular" w:hAnsi="AkkuratLightProRegular" w:cs="Arial"/>
          <w:sz w:val="18"/>
          <w:szCs w:val="18"/>
          <w:lang w:val="de-CH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"/>
        <w:gridCol w:w="9246"/>
      </w:tblGrid>
      <w:tr w:rsidR="00AC6D0C" w:rsidRPr="00AC6D0C" w:rsidTr="00361833">
        <w:tc>
          <w:tcPr>
            <w:tcW w:w="9919" w:type="dxa"/>
            <w:gridSpan w:val="2"/>
            <w:shd w:val="clear" w:color="auto" w:fill="D9D9D9" w:themeFill="background1" w:themeFillShade="D9"/>
          </w:tcPr>
          <w:p w:rsidR="00AC6D0C" w:rsidRPr="00AC6D0C" w:rsidRDefault="00AC6D0C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jc w:val="center"/>
              <w:rPr>
                <w:rFonts w:ascii="AkkuratProBold" w:hAnsi="AkkuratProBold" w:cs="Arial"/>
                <w:sz w:val="20"/>
                <w:szCs w:val="18"/>
                <w:lang w:val="de-CH"/>
              </w:rPr>
            </w:pPr>
            <w:r w:rsidRPr="00AC6D0C">
              <w:rPr>
                <w:rFonts w:ascii="AkkuratProBold" w:hAnsi="AkkuratProBold" w:cs="Arial"/>
                <w:sz w:val="20"/>
                <w:szCs w:val="18"/>
                <w:lang w:val="de-CH"/>
              </w:rPr>
              <w:lastRenderedPageBreak/>
              <w:t>Beilagen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59685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244B10" w:rsidRPr="009E61F2" w:rsidRDefault="00244B10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Drittbetreuung:</w:t>
            </w:r>
          </w:p>
          <w:p w:rsidR="00AC6D0C" w:rsidRPr="00AC6D0C" w:rsidRDefault="00AC6D0C" w:rsidP="00F22753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 xml:space="preserve">Kinderbetreuungskosten 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857931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244B10" w:rsidRPr="009E61F2" w:rsidRDefault="00244B10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ausserordentlichem Bedarf:</w:t>
            </w:r>
          </w:p>
          <w:p w:rsidR="00AC6D0C" w:rsidRDefault="00F22753" w:rsidP="00F22753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Belege über Schulkosten</w:t>
            </w:r>
            <w:r w:rsidR="00244B10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/</w:t>
            </w:r>
            <w:r w:rsidR="00AC6D0C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Gesundheitskosten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1414044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244B10" w:rsidRPr="009E61F2" w:rsidRDefault="00244B10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Arbeitseinkünften:</w:t>
            </w:r>
          </w:p>
          <w:p w:rsidR="00AC6D0C" w:rsidRDefault="00AC6D0C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Lehr-/Arbeitsvertrag und Lohnabrechnung beilegen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25036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AC6D0C" w:rsidRDefault="00AC6D0C" w:rsidP="009E61F2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Bezug von St</w:t>
            </w:r>
            <w:r w:rsidR="009E61F2"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ipendien:</w:t>
            </w:r>
            <w:r w:rsidR="009E61F2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</w: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Verfügungen des Kantonalen Stipendienamtes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1156725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AC6D0C" w:rsidRDefault="00AC6D0C" w:rsidP="009E61F2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Ausrichtungen von Sozialversicherungsleistungen/Abfindungen</w:t>
            </w:r>
            <w:r w:rsidR="009E61F2"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:</w:t>
            </w:r>
            <w:r w:rsidR="009E61F2"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br/>
              <w:t xml:space="preserve">Verfügungen der </w:t>
            </w: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(Sozial-)Versicherungsgesellschaft beilegen</w:t>
            </w:r>
          </w:p>
        </w:tc>
      </w:tr>
      <w:tr w:rsidR="00AC6D0C" w:rsidRPr="00AC6D0C" w:rsidTr="00691012">
        <w:sdt>
          <w:sdtPr>
            <w:rPr>
              <w:rFonts w:ascii="AkkuratLightProRegular" w:hAnsi="AkkuratLightProRegular" w:cs="Arial"/>
              <w:sz w:val="18"/>
              <w:szCs w:val="18"/>
              <w:lang w:val="de-CH"/>
            </w:rPr>
            <w:id w:val="-1281180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:rsidR="00AC6D0C" w:rsidRDefault="00AC6D0C" w:rsidP="00780D4F">
                <w:pPr>
                  <w:tabs>
                    <w:tab w:val="left" w:pos="567"/>
                    <w:tab w:val="left" w:pos="4536"/>
                    <w:tab w:val="left" w:pos="5103"/>
                  </w:tabs>
                  <w:spacing w:before="20" w:after="20"/>
                  <w:rPr>
                    <w:rFonts w:ascii="AkkuratLightProRegular" w:hAnsi="AkkuratLightProRegular" w:cs="Arial"/>
                    <w:sz w:val="18"/>
                    <w:szCs w:val="18"/>
                    <w:lang w:val="de-CH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de-CH"/>
                  </w:rPr>
                  <w:t>☐</w:t>
                </w:r>
              </w:p>
            </w:tc>
          </w:sdtContent>
        </w:sdt>
        <w:tc>
          <w:tcPr>
            <w:tcW w:w="9385" w:type="dxa"/>
          </w:tcPr>
          <w:p w:rsidR="009E61F2" w:rsidRPr="009E61F2" w:rsidRDefault="00AC6D0C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ProBold" w:hAnsi="AkkuratProBold" w:cs="Arial"/>
                <w:sz w:val="18"/>
                <w:szCs w:val="18"/>
                <w:lang w:val="de-CH"/>
              </w:rPr>
            </w:pPr>
            <w:r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Bei Kindesvermögen</w:t>
            </w:r>
            <w:r w:rsidR="009E61F2" w:rsidRPr="009E61F2">
              <w:rPr>
                <w:rFonts w:ascii="AkkuratProBold" w:hAnsi="AkkuratProBold" w:cs="Arial"/>
                <w:sz w:val="18"/>
                <w:szCs w:val="18"/>
                <w:lang w:val="de-CH"/>
              </w:rPr>
              <w:t>:</w:t>
            </w:r>
          </w:p>
          <w:p w:rsidR="00AC6D0C" w:rsidRDefault="00AC6D0C" w:rsidP="00780D4F">
            <w:pPr>
              <w:tabs>
                <w:tab w:val="left" w:pos="567"/>
                <w:tab w:val="left" w:pos="4536"/>
                <w:tab w:val="left" w:pos="5103"/>
              </w:tabs>
              <w:spacing w:before="20" w:after="20"/>
              <w:rPr>
                <w:rFonts w:ascii="AkkuratLightProRegular" w:hAnsi="AkkuratLightProRegular" w:cs="Arial"/>
                <w:sz w:val="18"/>
                <w:szCs w:val="18"/>
                <w:lang w:val="de-CH"/>
              </w:rPr>
            </w:pPr>
            <w:r>
              <w:rPr>
                <w:rFonts w:ascii="AkkuratLightProRegular" w:hAnsi="AkkuratLightProRegular" w:cs="Arial"/>
                <w:sz w:val="18"/>
                <w:szCs w:val="18"/>
                <w:lang w:val="de-CH"/>
              </w:rPr>
              <w:t>aktuelle Kontoauszüge</w:t>
            </w:r>
          </w:p>
        </w:tc>
      </w:tr>
    </w:tbl>
    <w:p w:rsidR="00244B10" w:rsidRDefault="00244B10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Pr="00AC6D0C" w:rsidRDefault="00361833" w:rsidP="00D866CE">
      <w:pPr>
        <w:tabs>
          <w:tab w:val="left" w:pos="567"/>
          <w:tab w:val="left" w:pos="4536"/>
          <w:tab w:val="left" w:pos="5103"/>
        </w:tabs>
        <w:rPr>
          <w:rFonts w:ascii="AkkuratLightProRegular" w:hAnsi="AkkuratLightProRegular" w:cs="Arial"/>
          <w:sz w:val="18"/>
          <w:szCs w:val="18"/>
          <w:lang w:val="de-CH"/>
        </w:rPr>
      </w:pPr>
      <w:r>
        <w:rPr>
          <w:rFonts w:ascii="AkkuratLightProRegular" w:hAnsi="AkkuratLightProRegular" w:cs="Arial"/>
          <w:sz w:val="18"/>
          <w:szCs w:val="18"/>
          <w:lang w:val="de-CH"/>
        </w:rPr>
        <w:t>Die</w:t>
      </w:r>
      <w:r w:rsidR="00D866CE" w:rsidRPr="00AC6D0C">
        <w:rPr>
          <w:rFonts w:ascii="AkkuratLightProRegular" w:hAnsi="AkkuratLightProRegular" w:cs="Arial"/>
          <w:sz w:val="18"/>
          <w:szCs w:val="18"/>
          <w:lang w:val="de-CH"/>
        </w:rPr>
        <w:t>/Der Unterzeichnete bestätigt, alle oben gemachten Angaben wahrheitsgetreu und vollständig gemacht zu haben.</w:t>
      </w:r>
    </w:p>
    <w:p w:rsidR="00D866CE" w:rsidRPr="00AC6D0C" w:rsidRDefault="00D866CE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</w:p>
    <w:p w:rsidR="00D866CE" w:rsidRDefault="00D866CE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</w:p>
    <w:p w:rsidR="00691012" w:rsidRPr="00AC6D0C" w:rsidRDefault="00691012" w:rsidP="00D866CE">
      <w:pPr>
        <w:tabs>
          <w:tab w:val="left" w:pos="567"/>
          <w:tab w:val="left" w:pos="4536"/>
          <w:tab w:val="left" w:pos="5103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</w:p>
    <w:p w:rsidR="00AC6D0C" w:rsidRDefault="00D866CE" w:rsidP="009F7640">
      <w:pPr>
        <w:tabs>
          <w:tab w:val="left" w:pos="567"/>
          <w:tab w:val="left" w:pos="4395"/>
          <w:tab w:val="left" w:pos="4820"/>
          <w:tab w:val="left" w:pos="6663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Ort/Datum: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Unterschrift</w:t>
      </w:r>
      <w:r w:rsidR="00AC6D0C">
        <w:rPr>
          <w:rFonts w:ascii="AkkuratLightProRegular" w:hAnsi="AkkuratLightProRegular" w:cs="Arial"/>
          <w:sz w:val="18"/>
          <w:szCs w:val="18"/>
          <w:lang w:val="de-CH"/>
        </w:rPr>
        <w:t xml:space="preserve"> Mutter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 xml:space="preserve">: 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AC6D0C" w:rsidRDefault="00AC6D0C" w:rsidP="009F7640">
      <w:pPr>
        <w:tabs>
          <w:tab w:val="left" w:pos="567"/>
          <w:tab w:val="left" w:pos="4395"/>
          <w:tab w:val="left" w:pos="4820"/>
          <w:tab w:val="left" w:pos="6663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u w:val="single"/>
          <w:lang w:val="de-CH"/>
        </w:rPr>
      </w:pPr>
    </w:p>
    <w:p w:rsidR="00AC6D0C" w:rsidRPr="00AC6D0C" w:rsidRDefault="00AC6D0C" w:rsidP="009F7640">
      <w:pPr>
        <w:tabs>
          <w:tab w:val="left" w:pos="567"/>
          <w:tab w:val="left" w:pos="4395"/>
          <w:tab w:val="left" w:pos="4820"/>
          <w:tab w:val="left" w:pos="6663"/>
          <w:tab w:val="right" w:pos="9781"/>
        </w:tabs>
        <w:spacing w:line="360" w:lineRule="auto"/>
        <w:rPr>
          <w:rFonts w:ascii="AkkuratLightProRegular" w:hAnsi="AkkuratLightProRegular" w:cs="Arial"/>
          <w:sz w:val="18"/>
          <w:szCs w:val="18"/>
          <w:lang w:val="de-CH"/>
        </w:rPr>
      </w:pPr>
      <w:r w:rsidRPr="00AC6D0C">
        <w:rPr>
          <w:rFonts w:ascii="AkkuratLightProRegular" w:hAnsi="AkkuratLightProRegular" w:cs="Arial"/>
          <w:sz w:val="18"/>
          <w:szCs w:val="18"/>
          <w:lang w:val="de-CH"/>
        </w:rPr>
        <w:t>Ort/Datum:</w:t>
      </w:r>
      <w:r w:rsidR="005F24C6">
        <w:rPr>
          <w:rFonts w:ascii="AkkuratLightProRegular" w:hAnsi="AkkuratLightProRegular" w:cs="Arial"/>
          <w:sz w:val="18"/>
          <w:szCs w:val="18"/>
          <w:lang w:val="de-CH"/>
        </w:rPr>
        <w:t xml:space="preserve"> 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="005F24C6"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  <w:t>Unterschrift Vater:</w:t>
      </w:r>
      <w:r w:rsidRPr="00AC6D0C">
        <w:rPr>
          <w:rFonts w:ascii="AkkuratLightProRegular" w:hAnsi="AkkuratLightProRegular" w:cs="Arial"/>
          <w:sz w:val="18"/>
          <w:szCs w:val="18"/>
          <w:lang w:val="de-CH"/>
        </w:rPr>
        <w:tab/>
      </w:r>
      <w:r w:rsidRPr="00AC6D0C">
        <w:rPr>
          <w:rFonts w:ascii="AkkuratLightProRegular" w:hAnsi="AkkuratLightProRegular" w:cs="Arial"/>
          <w:sz w:val="18"/>
          <w:szCs w:val="18"/>
          <w:u w:val="single"/>
          <w:lang w:val="de-CH"/>
        </w:rPr>
        <w:tab/>
      </w:r>
    </w:p>
    <w:p w:rsidR="00D866CE" w:rsidRDefault="00D866CE" w:rsidP="00D866CE">
      <w:pPr>
        <w:rPr>
          <w:rFonts w:ascii="AkkuratLightProRegular" w:hAnsi="AkkuratLightProRegular"/>
          <w:sz w:val="18"/>
          <w:szCs w:val="18"/>
          <w:lang w:val="de-CH"/>
        </w:rPr>
      </w:pPr>
    </w:p>
    <w:p w:rsidR="00D37CD6" w:rsidRDefault="00D37CD6" w:rsidP="00D866CE">
      <w:pPr>
        <w:rPr>
          <w:rFonts w:ascii="AkkuratLightProRegular" w:hAnsi="AkkuratLightProRegular"/>
          <w:sz w:val="18"/>
          <w:szCs w:val="18"/>
          <w:lang w:val="de-CH"/>
        </w:rPr>
      </w:pPr>
    </w:p>
    <w:p w:rsidR="00D37CD6" w:rsidRPr="00E45B34" w:rsidRDefault="00D37CD6" w:rsidP="00D37CD6">
      <w:pPr>
        <w:spacing w:line="360" w:lineRule="auto"/>
        <w:rPr>
          <w:rFonts w:ascii="AkkuratLightProRegular" w:hAnsi="AkkuratLightProRegular"/>
          <w:sz w:val="20"/>
          <w:lang w:val="de-CH"/>
        </w:rPr>
      </w:pPr>
      <w:r w:rsidRPr="00E45B34">
        <w:rPr>
          <w:rFonts w:ascii="AkkuratLightProRegular" w:hAnsi="AkkuratLightProRegular"/>
          <w:sz w:val="20"/>
          <w:lang w:val="de-CH"/>
        </w:rPr>
        <w:t>Bemerkungen:</w:t>
      </w:r>
    </w:p>
    <w:p w:rsidR="00F35011" w:rsidRPr="00244B10" w:rsidRDefault="005F24C6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instrText xml:space="preserve"> FORMTEXT </w:instrText>
      </w:r>
      <w:r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</w:r>
      <w:r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separate"/>
      </w:r>
      <w:r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5F24C6">
        <w:rPr>
          <w:rFonts w:ascii="AkkuratLightProRegular" w:hAnsi="AkkuratLightProRegular" w:cs="Arial"/>
          <w:noProof/>
          <w:sz w:val="18"/>
          <w:szCs w:val="18"/>
          <w:u w:val="single"/>
          <w:lang w:val="de-CH"/>
        </w:rPr>
        <w:t> </w:t>
      </w:r>
      <w:r w:rsidRPr="005F24C6">
        <w:rPr>
          <w:rFonts w:ascii="AkkuratLightProRegular" w:hAnsi="AkkuratLightProRegular" w:cs="Arial"/>
          <w:sz w:val="18"/>
          <w:szCs w:val="18"/>
          <w:u w:val="single"/>
          <w:lang w:val="de-CH"/>
        </w:rPr>
        <w:fldChar w:fldCharType="end"/>
      </w:r>
      <w:r w:rsidR="00F35011"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  <w:r w:rsidRPr="00244B10">
        <w:rPr>
          <w:rFonts w:ascii="AkkuratLightProRegular" w:hAnsi="AkkuratLightProRegular"/>
          <w:sz w:val="18"/>
          <w:szCs w:val="18"/>
          <w:u w:val="single"/>
          <w:lang w:val="de-CH"/>
        </w:rPr>
        <w:tab/>
      </w:r>
    </w:p>
    <w:p w:rsidR="00F35011" w:rsidRPr="00244B10" w:rsidRDefault="00F35011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u w:val="single"/>
          <w:lang w:val="de-CH"/>
        </w:rPr>
      </w:pPr>
    </w:p>
    <w:p w:rsidR="00D37CD6" w:rsidRPr="00AC6D0C" w:rsidRDefault="00D37CD6" w:rsidP="00F35011">
      <w:pPr>
        <w:tabs>
          <w:tab w:val="left" w:pos="0"/>
          <w:tab w:val="right" w:pos="9781"/>
        </w:tabs>
        <w:spacing w:line="480" w:lineRule="auto"/>
        <w:rPr>
          <w:rFonts w:ascii="AkkuratLightProRegular" w:hAnsi="AkkuratLightProRegular"/>
          <w:sz w:val="18"/>
          <w:szCs w:val="18"/>
          <w:lang w:val="de-CH"/>
        </w:rPr>
      </w:pPr>
    </w:p>
    <w:sectPr w:rsidR="00D37CD6" w:rsidRPr="00AC6D0C" w:rsidSect="00244B10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361" w:right="987" w:bottom="1191" w:left="1134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FB1" w:rsidRDefault="005F5FB1" w:rsidP="00DC1933">
      <w:r>
        <w:separator/>
      </w:r>
    </w:p>
  </w:endnote>
  <w:endnote w:type="continuationSeparator" w:id="0">
    <w:p w:rsidR="005F5FB1" w:rsidRDefault="005F5FB1" w:rsidP="00DC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kuratLightProRegular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kkurat Std">
    <w:altName w:val="AkkuratLightProRegular"/>
    <w:charset w:val="00"/>
    <w:family w:val="auto"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kkuratProBold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AkkuratLightProItalic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Bold">
    <w:altName w:val="Arial"/>
    <w:charset w:val="00"/>
    <w:family w:val="auto"/>
    <w:pitch w:val="variable"/>
    <w:sig w:usb0="00000003" w:usb1="00000000" w:usb2="00000000" w:usb3="00000000" w:csb0="00000001" w:csb1="00000000"/>
  </w:font>
  <w:font w:name="Akkurat Std Light">
    <w:altName w:val="AkkuratLightProRegular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FB1" w:rsidRPr="00CA6118" w:rsidRDefault="005F5FB1" w:rsidP="00AD3CED">
    <w:pPr>
      <w:pStyle w:val="kesbklein8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868778" wp14:editId="5307EC0C">
              <wp:simplePos x="0" y="0"/>
              <wp:positionH relativeFrom="column">
                <wp:posOffset>4457700</wp:posOffset>
              </wp:positionH>
              <wp:positionV relativeFrom="paragraph">
                <wp:posOffset>-290830</wp:posOffset>
              </wp:positionV>
              <wp:extent cx="1828800" cy="685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5F5FB1" w:rsidRPr="00AC787E" w:rsidRDefault="005F5FB1" w:rsidP="00AD3CED">
                          <w:pPr>
                            <w:pStyle w:val="kesbklein8"/>
                          </w:pPr>
                          <w:r w:rsidRPr="00AC787E">
                            <w:t>Kindes- und</w:t>
                          </w:r>
                        </w:p>
                        <w:p w:rsidR="005F5FB1" w:rsidRPr="00AC787E" w:rsidRDefault="005F5FB1" w:rsidP="00AD3CED">
                          <w:pPr>
                            <w:pStyle w:val="kesbklein8"/>
                          </w:pPr>
                          <w:r w:rsidRPr="00AC787E">
                            <w:t>Erwachsenenschutzbehörde</w:t>
                          </w:r>
                        </w:p>
                        <w:p w:rsidR="005F5FB1" w:rsidRPr="00AC787E" w:rsidRDefault="005F5FB1" w:rsidP="00D54816">
                          <w:pPr>
                            <w:pStyle w:val="ksebtitel8"/>
                          </w:pPr>
                          <w:r>
                            <w:t>Rheintal</w:t>
                          </w:r>
                        </w:p>
                        <w:p w:rsidR="005F5FB1" w:rsidRDefault="005F5FB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687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51pt;margin-top:-22.9pt;width:2in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" filled="f" stroked="f">
              <v:textbox>
                <w:txbxContent>
                  <w:p w:rsidR="005F5FB1" w:rsidRPr="00AC787E" w:rsidRDefault="005F5FB1" w:rsidP="00AD3CED">
                    <w:pPr>
                      <w:pStyle w:val="kesbklein8"/>
                    </w:pPr>
                    <w:r w:rsidRPr="00AC787E">
                      <w:t>Kindes- und</w:t>
                    </w:r>
                  </w:p>
                  <w:p w:rsidR="005F5FB1" w:rsidRPr="00AC787E" w:rsidRDefault="005F5FB1" w:rsidP="00AD3CED">
                    <w:pPr>
                      <w:pStyle w:val="kesbklein8"/>
                    </w:pPr>
                    <w:r w:rsidRPr="00AC787E">
                      <w:t>Erwachsenenschutzbehörde</w:t>
                    </w:r>
                  </w:p>
                  <w:p w:rsidR="005F5FB1" w:rsidRPr="00AC787E" w:rsidRDefault="005F5FB1" w:rsidP="00D54816">
                    <w:pPr>
                      <w:pStyle w:val="ksebtitel8"/>
                    </w:pPr>
                    <w:r>
                      <w:t>Rheintal</w:t>
                    </w:r>
                  </w:p>
                  <w:p w:rsidR="005F5FB1" w:rsidRDefault="005F5FB1"/>
                </w:txbxContent>
              </v:textbox>
            </v:shape>
          </w:pict>
        </mc:Fallback>
      </mc:AlternateContent>
    </w:r>
    <w:r w:rsidRPr="00CA6118">
      <w:fldChar w:fldCharType="begin"/>
    </w:r>
    <w:r w:rsidRPr="00CA6118">
      <w:instrText xml:space="preserve"> PAGE  \* MERGEFORMAT </w:instrText>
    </w:r>
    <w:r w:rsidRPr="00CA6118">
      <w:fldChar w:fldCharType="separate"/>
    </w:r>
    <w:r>
      <w:rPr>
        <w:noProof/>
      </w:rPr>
      <w:t>8</w:t>
    </w:r>
    <w:r w:rsidRPr="00CA6118">
      <w:fldChar w:fldCharType="end"/>
    </w:r>
    <w:r>
      <w:t>/</w:t>
    </w:r>
    <w:fldSimple w:instr=" NUMPAGES  \* MERGEFORMAT ">
      <w:r>
        <w:rPr>
          <w:noProof/>
        </w:rPr>
        <w:t>8</w:t>
      </w:r>
    </w:fldSimple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FB1" w:rsidRPr="008652FC" w:rsidRDefault="005F5FB1">
    <w:pPr>
      <w:pStyle w:val="Fuzeile"/>
      <w:rPr>
        <w:rFonts w:ascii="Akkurat Std Light" w:hAnsi="Akkurat Std Light"/>
        <w:sz w:val="16"/>
        <w:szCs w:val="16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52A090" wp14:editId="3BE69952">
              <wp:simplePos x="0" y="0"/>
              <wp:positionH relativeFrom="column">
                <wp:posOffset>3579495</wp:posOffset>
              </wp:positionH>
              <wp:positionV relativeFrom="paragraph">
                <wp:posOffset>-769620</wp:posOffset>
              </wp:positionV>
              <wp:extent cx="2364105" cy="245745"/>
              <wp:effectExtent l="0" t="1905" r="4445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FB1" w:rsidRPr="006A4DBE" w:rsidRDefault="005F5FB1" w:rsidP="006A4DBE">
                          <w:pPr>
                            <w:tabs>
                              <w:tab w:val="left" w:pos="567"/>
                            </w:tabs>
                            <w:jc w:val="right"/>
                            <w:rPr>
                              <w:rFonts w:ascii="AkkuratLightProRegular" w:hAnsi="AkkuratLightProRegular" w:cs="Arial"/>
                              <w:b/>
                              <w:sz w:val="20"/>
                              <w:lang w:val="de-C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52A09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281.85pt;margin-top:-60.6pt;width:186.15pt;height:19.3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" stroked="f">
              <v:textbox style="mso-fit-shape-to-text:t">
                <w:txbxContent>
                  <w:p w:rsidR="005F5FB1" w:rsidRPr="006A4DBE" w:rsidRDefault="005F5FB1" w:rsidP="006A4DBE">
                    <w:pPr>
                      <w:tabs>
                        <w:tab w:val="left" w:pos="567"/>
                      </w:tabs>
                      <w:jc w:val="right"/>
                      <w:rPr>
                        <w:rFonts w:ascii="AkkuratLightProRegular" w:hAnsi="AkkuratLightProRegular" w:cs="Arial"/>
                        <w:b/>
                        <w:sz w:val="20"/>
                        <w:lang w:val="de-CH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894A393" wp14:editId="19540E81">
              <wp:simplePos x="0" y="0"/>
              <wp:positionH relativeFrom="column">
                <wp:posOffset>4457700</wp:posOffset>
              </wp:positionH>
              <wp:positionV relativeFrom="paragraph">
                <wp:posOffset>-281940</wp:posOffset>
              </wp:positionV>
              <wp:extent cx="1600200" cy="571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5F5FB1" w:rsidRPr="00AC787E" w:rsidRDefault="005F5FB1" w:rsidP="00AD3CED">
                          <w:pPr>
                            <w:pStyle w:val="kesbklein8"/>
                          </w:pPr>
                          <w:r w:rsidRPr="00AC787E">
                            <w:t>Kindes- und</w:t>
                          </w:r>
                        </w:p>
                        <w:p w:rsidR="005F5FB1" w:rsidRPr="00AC787E" w:rsidRDefault="005F5FB1" w:rsidP="00AD3CED">
                          <w:pPr>
                            <w:pStyle w:val="kesbklein8"/>
                          </w:pPr>
                          <w:r w:rsidRPr="00AC787E">
                            <w:t>Erwachsenenschutzbehörde</w:t>
                          </w:r>
                        </w:p>
                        <w:p w:rsidR="005F5FB1" w:rsidRPr="00D54816" w:rsidRDefault="005F5FB1" w:rsidP="00D54816">
                          <w:pPr>
                            <w:pStyle w:val="ksebtitel8"/>
                          </w:pPr>
                          <w:r w:rsidRPr="00D54816">
                            <w:t>Rheintal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94A393" id="Text Box 3" o:spid="_x0000_s1028" type="#_x0000_t202" style="position:absolute;margin-left:351pt;margin-top:-22.2pt;width:126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" filled="f" stroked="f">
              <v:textbox>
                <w:txbxContent>
                  <w:p w:rsidR="005F5FB1" w:rsidRPr="00AC787E" w:rsidRDefault="005F5FB1" w:rsidP="00AD3CED">
                    <w:pPr>
                      <w:pStyle w:val="kesbklein8"/>
                    </w:pPr>
                    <w:r w:rsidRPr="00AC787E">
                      <w:t>Kindes- und</w:t>
                    </w:r>
                  </w:p>
                  <w:p w:rsidR="005F5FB1" w:rsidRPr="00AC787E" w:rsidRDefault="005F5FB1" w:rsidP="00AD3CED">
                    <w:pPr>
                      <w:pStyle w:val="kesbklein8"/>
                    </w:pPr>
                    <w:r w:rsidRPr="00AC787E">
                      <w:t>Erwachsenenschutzbehörde</w:t>
                    </w:r>
                  </w:p>
                  <w:p w:rsidR="005F5FB1" w:rsidRPr="00D54816" w:rsidRDefault="005F5FB1" w:rsidP="00D54816">
                    <w:pPr>
                      <w:pStyle w:val="ksebtitel8"/>
                    </w:pPr>
                    <w:r w:rsidRPr="00D54816">
                      <w:t>Rheintal</w:t>
                    </w:r>
                  </w:p>
                </w:txbxContent>
              </v:textbox>
            </v:shape>
          </w:pict>
        </mc:Fallback>
      </mc:AlternateContent>
    </w:r>
    <w:r>
      <w:rPr>
        <w:rFonts w:ascii="Akkurat Std Light" w:hAnsi="Akkurat Std Light"/>
        <w:sz w:val="16"/>
        <w:szCs w:val="16"/>
      </w:rPr>
      <w:fldChar w:fldCharType="begin"/>
    </w:r>
    <w:r>
      <w:rPr>
        <w:rFonts w:ascii="Akkurat Std Light" w:hAnsi="Akkurat Std Light"/>
        <w:sz w:val="16"/>
        <w:szCs w:val="16"/>
      </w:rPr>
      <w:instrText xml:space="preserve"> PAGE  \* MERGEFORMAT </w:instrText>
    </w:r>
    <w:r>
      <w:rPr>
        <w:rFonts w:ascii="Akkurat Std Light" w:hAnsi="Akkurat Std Light"/>
        <w:sz w:val="16"/>
        <w:szCs w:val="16"/>
      </w:rPr>
      <w:fldChar w:fldCharType="separate"/>
    </w:r>
    <w:r>
      <w:rPr>
        <w:rFonts w:ascii="Akkurat Std Light" w:hAnsi="Akkurat Std Light"/>
        <w:noProof/>
        <w:sz w:val="16"/>
        <w:szCs w:val="16"/>
      </w:rPr>
      <w:t>1</w:t>
    </w:r>
    <w:r>
      <w:rPr>
        <w:rFonts w:ascii="Akkurat Std Light" w:hAnsi="Akkurat Std Light"/>
        <w:sz w:val="16"/>
        <w:szCs w:val="16"/>
      </w:rPr>
      <w:fldChar w:fldCharType="end"/>
    </w:r>
    <w:r>
      <w:rPr>
        <w:rFonts w:ascii="Akkurat Std Light" w:hAnsi="Akkurat Std Light"/>
        <w:sz w:val="16"/>
        <w:szCs w:val="16"/>
      </w:rPr>
      <w:t>/</w:t>
    </w:r>
    <w:r>
      <w:rPr>
        <w:rFonts w:ascii="Akkurat Std Light" w:hAnsi="Akkurat Std Light"/>
        <w:sz w:val="16"/>
        <w:szCs w:val="16"/>
      </w:rPr>
      <w:fldChar w:fldCharType="begin"/>
    </w:r>
    <w:r>
      <w:rPr>
        <w:rFonts w:ascii="Akkurat Std Light" w:hAnsi="Akkurat Std Light"/>
        <w:sz w:val="16"/>
        <w:szCs w:val="16"/>
      </w:rPr>
      <w:instrText xml:space="preserve"> NUMPAGES  \* MERGEFORMAT </w:instrText>
    </w:r>
    <w:r>
      <w:rPr>
        <w:rFonts w:ascii="Akkurat Std Light" w:hAnsi="Akkurat Std Light"/>
        <w:sz w:val="16"/>
        <w:szCs w:val="16"/>
      </w:rPr>
      <w:fldChar w:fldCharType="separate"/>
    </w:r>
    <w:r>
      <w:rPr>
        <w:rFonts w:ascii="Akkurat Std Light" w:hAnsi="Akkurat Std Light"/>
        <w:noProof/>
        <w:sz w:val="16"/>
        <w:szCs w:val="16"/>
      </w:rPr>
      <w:t>8</w:t>
    </w:r>
    <w:r>
      <w:rPr>
        <w:rFonts w:ascii="Akkurat Std Light" w:hAnsi="Akkurat Std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FB1" w:rsidRDefault="005F5FB1" w:rsidP="00DC1933">
      <w:r>
        <w:separator/>
      </w:r>
    </w:p>
  </w:footnote>
  <w:footnote w:type="continuationSeparator" w:id="0">
    <w:p w:rsidR="005F5FB1" w:rsidRDefault="005F5FB1" w:rsidP="00DC1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FB1" w:rsidRDefault="005F5FB1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7216" behindDoc="0" locked="0" layoutInCell="1" allowOverlap="1" wp14:anchorId="49286B4D" wp14:editId="2EA9473C">
          <wp:simplePos x="0" y="0"/>
          <wp:positionH relativeFrom="column">
            <wp:posOffset>4492625</wp:posOffset>
          </wp:positionH>
          <wp:positionV relativeFrom="paragraph">
            <wp:posOffset>88265</wp:posOffset>
          </wp:positionV>
          <wp:extent cx="935355" cy="340995"/>
          <wp:effectExtent l="0" t="0" r="0" b="1905"/>
          <wp:wrapNone/>
          <wp:docPr id="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FB1" w:rsidRDefault="005F5FB1" w:rsidP="00BE1476">
    <w:pPr>
      <w:pStyle w:val="Kopfzeile"/>
      <w:rPr>
        <w:rFonts w:ascii="AkkuratLightProRegular" w:hAnsi="AkkuratLightProRegular"/>
        <w:sz w:val="16"/>
        <w:szCs w:val="16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0FB485A1" wp14:editId="1B772D49">
          <wp:simplePos x="0" y="0"/>
          <wp:positionH relativeFrom="margin">
            <wp:posOffset>4789501</wp:posOffset>
          </wp:positionH>
          <wp:positionV relativeFrom="margin">
            <wp:posOffset>-645795</wp:posOffset>
          </wp:positionV>
          <wp:extent cx="1597025" cy="958215"/>
          <wp:effectExtent l="0" t="0" r="3175" b="0"/>
          <wp:wrapThrough wrapText="bothSides">
            <wp:wrapPolygon edited="0">
              <wp:start x="0" y="0"/>
              <wp:lineTo x="0" y="21042"/>
              <wp:lineTo x="21385" y="21042"/>
              <wp:lineTo x="21385" y="0"/>
              <wp:lineTo x="0" y="0"/>
            </wp:wrapPolygon>
          </wp:wrapThrough>
          <wp:docPr id="7" name="Grafik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5FB1" w:rsidRPr="001663F3" w:rsidRDefault="005F5FB1" w:rsidP="00BE1476">
    <w:pPr>
      <w:pStyle w:val="Kopfzeile"/>
      <w:rPr>
        <w:rFonts w:ascii="AkkuratLightProRegular" w:hAnsi="AkkuratLightProRegular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60F9"/>
    <w:multiLevelType w:val="hybridMultilevel"/>
    <w:tmpl w:val="99608FAC"/>
    <w:lvl w:ilvl="0" w:tplc="D59C6A8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35790"/>
    <w:multiLevelType w:val="multilevel"/>
    <w:tmpl w:val="15D83D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5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-828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1809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  <w:b w:val="0"/>
      </w:rPr>
    </w:lvl>
  </w:abstractNum>
  <w:abstractNum w:abstractNumId="2" w15:restartNumberingAfterBreak="0">
    <w:nsid w:val="1DA87851"/>
    <w:multiLevelType w:val="hybridMultilevel"/>
    <w:tmpl w:val="5F70A0BE"/>
    <w:lvl w:ilvl="0" w:tplc="CA70DCD4">
      <w:numFmt w:val="bullet"/>
      <w:lvlText w:val="-"/>
      <w:lvlJc w:val="left"/>
      <w:pPr>
        <w:ind w:left="720" w:hanging="360"/>
      </w:pPr>
      <w:rPr>
        <w:rFonts w:ascii="AkkuratLightProRegular" w:eastAsia="MS Mincho" w:hAnsi="AkkuratLightProRegular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24801"/>
    <w:multiLevelType w:val="hybridMultilevel"/>
    <w:tmpl w:val="816C838E"/>
    <w:lvl w:ilvl="0" w:tplc="688AF054"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23CA0"/>
    <w:multiLevelType w:val="hybridMultilevel"/>
    <w:tmpl w:val="3020929A"/>
    <w:lvl w:ilvl="0" w:tplc="3DD0C474">
      <w:start w:val="4"/>
      <w:numFmt w:val="bullet"/>
      <w:lvlText w:val="-"/>
      <w:lvlJc w:val="left"/>
      <w:pPr>
        <w:ind w:left="720" w:hanging="360"/>
      </w:pPr>
      <w:rPr>
        <w:rFonts w:ascii="AkkuratLightProRegular" w:eastAsia="MS Mincho" w:hAnsi="AkkuratLightProRegular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02F02"/>
    <w:multiLevelType w:val="hybridMultilevel"/>
    <w:tmpl w:val="CAE2FC20"/>
    <w:lvl w:ilvl="0" w:tplc="07129022">
      <w:start w:val="1"/>
      <w:numFmt w:val="decimal"/>
      <w:lvlText w:val="%1"/>
      <w:lvlJc w:val="left"/>
      <w:pPr>
        <w:ind w:left="340" w:hanging="340"/>
      </w:pPr>
      <w:rPr>
        <w:rFonts w:ascii="Akkurat Std" w:hAnsi="Akkurat Std"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847B5"/>
    <w:multiLevelType w:val="hybridMultilevel"/>
    <w:tmpl w:val="3558F220"/>
    <w:lvl w:ilvl="0" w:tplc="69B4B5AE">
      <w:start w:val="1"/>
      <w:numFmt w:val="decimal"/>
      <w:pStyle w:val="kesblistenummeriert"/>
      <w:lvlText w:val="%1"/>
      <w:lvlJc w:val="left"/>
      <w:pPr>
        <w:ind w:left="482" w:hanging="340"/>
      </w:pPr>
      <w:rPr>
        <w:rFonts w:ascii="AkkuratLightProRegular" w:hAnsi="AkkuratLightProRegular"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527A6"/>
    <w:multiLevelType w:val="hybridMultilevel"/>
    <w:tmpl w:val="6DCEF05C"/>
    <w:lvl w:ilvl="0" w:tplc="F16666B4">
      <w:numFmt w:val="bullet"/>
      <w:lvlText w:val="-"/>
      <w:lvlJc w:val="left"/>
      <w:pPr>
        <w:ind w:left="720" w:hanging="360"/>
      </w:pPr>
      <w:rPr>
        <w:rFonts w:ascii="AkkuratLightProRegular" w:eastAsia="Times New Roman" w:hAnsi="AkkuratLightProRegular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45D4A"/>
    <w:multiLevelType w:val="hybridMultilevel"/>
    <w:tmpl w:val="0682119E"/>
    <w:lvl w:ilvl="0" w:tplc="F21CA268">
      <w:start w:val="4"/>
      <w:numFmt w:val="bullet"/>
      <w:lvlText w:val="-"/>
      <w:lvlJc w:val="left"/>
      <w:pPr>
        <w:ind w:left="1350" w:hanging="360"/>
      </w:pPr>
      <w:rPr>
        <w:rFonts w:ascii="AkkuratLightProRegular" w:eastAsia="MS Mincho" w:hAnsi="AkkuratLightProRegular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5ED4261B"/>
    <w:multiLevelType w:val="multilevel"/>
    <w:tmpl w:val="01D83A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93E3CF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D6859BB"/>
    <w:multiLevelType w:val="hybridMultilevel"/>
    <w:tmpl w:val="33BE5E2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10"/>
  </w:num>
  <w:num w:numId="4">
    <w:abstractNumId w:val="6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0"/>
  </w:num>
  <w:num w:numId="8">
    <w:abstractNumId w:val="9"/>
  </w:num>
  <w:num w:numId="9">
    <w:abstractNumId w:val="8"/>
  </w:num>
  <w:num w:numId="10">
    <w:abstractNumId w:val="4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c2Jzr4+6S6K387Kl0ojkxSqkWse1jU3xluT25ocNLqRoAPT9tSHU4TrMmXu1PIqvrsPSCzgrzj67S2MBwd0VjA==" w:salt="fGyjJ2skNh2YczJP6Q/DfQ=="/>
  <w:defaultTabStop w:val="720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548"/>
    <w:rsid w:val="00011CB9"/>
    <w:rsid w:val="00012161"/>
    <w:rsid w:val="000146F6"/>
    <w:rsid w:val="000202DD"/>
    <w:rsid w:val="0002153F"/>
    <w:rsid w:val="00022D13"/>
    <w:rsid w:val="00023D51"/>
    <w:rsid w:val="00023FC0"/>
    <w:rsid w:val="000244BE"/>
    <w:rsid w:val="0002737F"/>
    <w:rsid w:val="00030135"/>
    <w:rsid w:val="0004503C"/>
    <w:rsid w:val="00053050"/>
    <w:rsid w:val="00055A6B"/>
    <w:rsid w:val="00056786"/>
    <w:rsid w:val="00063D1E"/>
    <w:rsid w:val="0007748E"/>
    <w:rsid w:val="000A0DD8"/>
    <w:rsid w:val="000A6263"/>
    <w:rsid w:val="000B194D"/>
    <w:rsid w:val="000B72D4"/>
    <w:rsid w:val="000C00C2"/>
    <w:rsid w:val="000C3655"/>
    <w:rsid w:val="000E1464"/>
    <w:rsid w:val="000E77AA"/>
    <w:rsid w:val="000F0783"/>
    <w:rsid w:val="001013A1"/>
    <w:rsid w:val="00102FD1"/>
    <w:rsid w:val="00112DDD"/>
    <w:rsid w:val="00124F81"/>
    <w:rsid w:val="00130B9E"/>
    <w:rsid w:val="00131F75"/>
    <w:rsid w:val="00134438"/>
    <w:rsid w:val="001356A9"/>
    <w:rsid w:val="00137370"/>
    <w:rsid w:val="00150867"/>
    <w:rsid w:val="00151BAF"/>
    <w:rsid w:val="0015224F"/>
    <w:rsid w:val="001536E2"/>
    <w:rsid w:val="001663F3"/>
    <w:rsid w:val="001672BE"/>
    <w:rsid w:val="00191FD8"/>
    <w:rsid w:val="001A1576"/>
    <w:rsid w:val="001A30E2"/>
    <w:rsid w:val="001B206F"/>
    <w:rsid w:val="001C05A5"/>
    <w:rsid w:val="001C2724"/>
    <w:rsid w:val="001C2CCC"/>
    <w:rsid w:val="001C3CB3"/>
    <w:rsid w:val="001D0164"/>
    <w:rsid w:val="001D7508"/>
    <w:rsid w:val="001E14CB"/>
    <w:rsid w:val="001F789D"/>
    <w:rsid w:val="00204193"/>
    <w:rsid w:val="00204F30"/>
    <w:rsid w:val="00207840"/>
    <w:rsid w:val="00212AB9"/>
    <w:rsid w:val="0021465E"/>
    <w:rsid w:val="00215151"/>
    <w:rsid w:val="00224DD3"/>
    <w:rsid w:val="00232D23"/>
    <w:rsid w:val="00244B10"/>
    <w:rsid w:val="00250E13"/>
    <w:rsid w:val="002613E7"/>
    <w:rsid w:val="00261DF5"/>
    <w:rsid w:val="00261E2A"/>
    <w:rsid w:val="0026214F"/>
    <w:rsid w:val="00262668"/>
    <w:rsid w:val="00262786"/>
    <w:rsid w:val="0027008A"/>
    <w:rsid w:val="002778E3"/>
    <w:rsid w:val="002875AF"/>
    <w:rsid w:val="00291BDF"/>
    <w:rsid w:val="002932B8"/>
    <w:rsid w:val="002964F0"/>
    <w:rsid w:val="002A49AC"/>
    <w:rsid w:val="002B1128"/>
    <w:rsid w:val="002B71B8"/>
    <w:rsid w:val="002B7E86"/>
    <w:rsid w:val="002D4611"/>
    <w:rsid w:val="002D54FA"/>
    <w:rsid w:val="002E15EB"/>
    <w:rsid w:val="002E1C51"/>
    <w:rsid w:val="002E52B0"/>
    <w:rsid w:val="002E7758"/>
    <w:rsid w:val="002E7B96"/>
    <w:rsid w:val="002E7D16"/>
    <w:rsid w:val="002F291A"/>
    <w:rsid w:val="002F53A4"/>
    <w:rsid w:val="002F70CC"/>
    <w:rsid w:val="00301DA4"/>
    <w:rsid w:val="00310249"/>
    <w:rsid w:val="00325716"/>
    <w:rsid w:val="00326548"/>
    <w:rsid w:val="003268D1"/>
    <w:rsid w:val="00330926"/>
    <w:rsid w:val="00331D3B"/>
    <w:rsid w:val="00334296"/>
    <w:rsid w:val="0033608C"/>
    <w:rsid w:val="003408EF"/>
    <w:rsid w:val="003416B6"/>
    <w:rsid w:val="00346927"/>
    <w:rsid w:val="00352D2C"/>
    <w:rsid w:val="00361833"/>
    <w:rsid w:val="00365F64"/>
    <w:rsid w:val="00375500"/>
    <w:rsid w:val="00380490"/>
    <w:rsid w:val="00382FF3"/>
    <w:rsid w:val="00384F56"/>
    <w:rsid w:val="003915FE"/>
    <w:rsid w:val="00393D85"/>
    <w:rsid w:val="00395C05"/>
    <w:rsid w:val="003A1E34"/>
    <w:rsid w:val="003A27A7"/>
    <w:rsid w:val="003A4711"/>
    <w:rsid w:val="003A54B0"/>
    <w:rsid w:val="003A5B1F"/>
    <w:rsid w:val="003A5C5D"/>
    <w:rsid w:val="003B2A25"/>
    <w:rsid w:val="003B3B02"/>
    <w:rsid w:val="003B41C0"/>
    <w:rsid w:val="003B4282"/>
    <w:rsid w:val="003B4452"/>
    <w:rsid w:val="003B52D2"/>
    <w:rsid w:val="003C2B92"/>
    <w:rsid w:val="003C56AA"/>
    <w:rsid w:val="003D1057"/>
    <w:rsid w:val="003D2D1E"/>
    <w:rsid w:val="003D4E25"/>
    <w:rsid w:val="003E5201"/>
    <w:rsid w:val="003E5A9B"/>
    <w:rsid w:val="003F06E2"/>
    <w:rsid w:val="003F4106"/>
    <w:rsid w:val="00400F49"/>
    <w:rsid w:val="004025CD"/>
    <w:rsid w:val="0040265E"/>
    <w:rsid w:val="0040566D"/>
    <w:rsid w:val="00417639"/>
    <w:rsid w:val="004228C9"/>
    <w:rsid w:val="004252A5"/>
    <w:rsid w:val="00427E87"/>
    <w:rsid w:val="004378A1"/>
    <w:rsid w:val="00443150"/>
    <w:rsid w:val="0044495E"/>
    <w:rsid w:val="0045133C"/>
    <w:rsid w:val="0045481D"/>
    <w:rsid w:val="00462A84"/>
    <w:rsid w:val="004662DE"/>
    <w:rsid w:val="00467E6C"/>
    <w:rsid w:val="00476A34"/>
    <w:rsid w:val="004773D8"/>
    <w:rsid w:val="00480998"/>
    <w:rsid w:val="00484637"/>
    <w:rsid w:val="00491E6C"/>
    <w:rsid w:val="00497BF9"/>
    <w:rsid w:val="004A2AE0"/>
    <w:rsid w:val="004A3C79"/>
    <w:rsid w:val="004A6E97"/>
    <w:rsid w:val="004B58C9"/>
    <w:rsid w:val="004C624B"/>
    <w:rsid w:val="004D026A"/>
    <w:rsid w:val="004D4914"/>
    <w:rsid w:val="004D605B"/>
    <w:rsid w:val="004D7873"/>
    <w:rsid w:val="004D79E5"/>
    <w:rsid w:val="004E35F2"/>
    <w:rsid w:val="004F098A"/>
    <w:rsid w:val="004F1C0A"/>
    <w:rsid w:val="004F302E"/>
    <w:rsid w:val="004F38BA"/>
    <w:rsid w:val="004F4DEE"/>
    <w:rsid w:val="00505BBF"/>
    <w:rsid w:val="00506CCB"/>
    <w:rsid w:val="00506FAA"/>
    <w:rsid w:val="00510FE4"/>
    <w:rsid w:val="005164B0"/>
    <w:rsid w:val="0051762C"/>
    <w:rsid w:val="00517A5C"/>
    <w:rsid w:val="00521B1B"/>
    <w:rsid w:val="00525726"/>
    <w:rsid w:val="00541ED6"/>
    <w:rsid w:val="00545B86"/>
    <w:rsid w:val="00547A93"/>
    <w:rsid w:val="00553DEA"/>
    <w:rsid w:val="00554033"/>
    <w:rsid w:val="005542B4"/>
    <w:rsid w:val="005575F2"/>
    <w:rsid w:val="0056240D"/>
    <w:rsid w:val="00563326"/>
    <w:rsid w:val="00563D07"/>
    <w:rsid w:val="00564161"/>
    <w:rsid w:val="005646FB"/>
    <w:rsid w:val="00565B78"/>
    <w:rsid w:val="005660B6"/>
    <w:rsid w:val="00567542"/>
    <w:rsid w:val="00567EF4"/>
    <w:rsid w:val="00571CEC"/>
    <w:rsid w:val="00583CCD"/>
    <w:rsid w:val="00585B07"/>
    <w:rsid w:val="00586F43"/>
    <w:rsid w:val="00590C39"/>
    <w:rsid w:val="00594DDB"/>
    <w:rsid w:val="0059652A"/>
    <w:rsid w:val="00596756"/>
    <w:rsid w:val="0059793F"/>
    <w:rsid w:val="005A0F36"/>
    <w:rsid w:val="005B23D5"/>
    <w:rsid w:val="005C33D3"/>
    <w:rsid w:val="005C50D5"/>
    <w:rsid w:val="005C5509"/>
    <w:rsid w:val="005C7D1F"/>
    <w:rsid w:val="005D7A71"/>
    <w:rsid w:val="005E0DB6"/>
    <w:rsid w:val="005E2FC0"/>
    <w:rsid w:val="005F24C6"/>
    <w:rsid w:val="005F4675"/>
    <w:rsid w:val="005F4AA9"/>
    <w:rsid w:val="005F5823"/>
    <w:rsid w:val="005F5FB1"/>
    <w:rsid w:val="0060371C"/>
    <w:rsid w:val="00605F59"/>
    <w:rsid w:val="00611927"/>
    <w:rsid w:val="006175BD"/>
    <w:rsid w:val="0062272C"/>
    <w:rsid w:val="006230ED"/>
    <w:rsid w:val="00626816"/>
    <w:rsid w:val="00626BA7"/>
    <w:rsid w:val="00634719"/>
    <w:rsid w:val="00640DC3"/>
    <w:rsid w:val="0064642D"/>
    <w:rsid w:val="0064788E"/>
    <w:rsid w:val="00651661"/>
    <w:rsid w:val="006653BA"/>
    <w:rsid w:val="00665477"/>
    <w:rsid w:val="00667EC9"/>
    <w:rsid w:val="006804D6"/>
    <w:rsid w:val="0068526F"/>
    <w:rsid w:val="0068773E"/>
    <w:rsid w:val="0069055D"/>
    <w:rsid w:val="00691012"/>
    <w:rsid w:val="006922CD"/>
    <w:rsid w:val="00693A7F"/>
    <w:rsid w:val="00694B60"/>
    <w:rsid w:val="006A1A9F"/>
    <w:rsid w:val="006A3325"/>
    <w:rsid w:val="006A4DBE"/>
    <w:rsid w:val="006A5174"/>
    <w:rsid w:val="006B21A2"/>
    <w:rsid w:val="006B765D"/>
    <w:rsid w:val="006C0489"/>
    <w:rsid w:val="006C2B61"/>
    <w:rsid w:val="006C45E3"/>
    <w:rsid w:val="006D329B"/>
    <w:rsid w:val="006E0306"/>
    <w:rsid w:val="006E26C3"/>
    <w:rsid w:val="006E3A63"/>
    <w:rsid w:val="006E505C"/>
    <w:rsid w:val="006F4E0E"/>
    <w:rsid w:val="006F6553"/>
    <w:rsid w:val="007001B1"/>
    <w:rsid w:val="00705F68"/>
    <w:rsid w:val="00707A7C"/>
    <w:rsid w:val="00714E98"/>
    <w:rsid w:val="00721F84"/>
    <w:rsid w:val="0072324F"/>
    <w:rsid w:val="00723749"/>
    <w:rsid w:val="0072540C"/>
    <w:rsid w:val="00742E59"/>
    <w:rsid w:val="007620B3"/>
    <w:rsid w:val="00765128"/>
    <w:rsid w:val="00774422"/>
    <w:rsid w:val="00774871"/>
    <w:rsid w:val="00780D4F"/>
    <w:rsid w:val="007813D4"/>
    <w:rsid w:val="00781AA9"/>
    <w:rsid w:val="00782AF1"/>
    <w:rsid w:val="00784616"/>
    <w:rsid w:val="007917F8"/>
    <w:rsid w:val="00792DDE"/>
    <w:rsid w:val="00793E7E"/>
    <w:rsid w:val="00794D90"/>
    <w:rsid w:val="0079670C"/>
    <w:rsid w:val="007B585F"/>
    <w:rsid w:val="007B6C8A"/>
    <w:rsid w:val="007C28A2"/>
    <w:rsid w:val="007C2A74"/>
    <w:rsid w:val="007C308B"/>
    <w:rsid w:val="007C5389"/>
    <w:rsid w:val="007C5FF1"/>
    <w:rsid w:val="007D039B"/>
    <w:rsid w:val="007D2CDC"/>
    <w:rsid w:val="007E703D"/>
    <w:rsid w:val="007F656C"/>
    <w:rsid w:val="007F7F71"/>
    <w:rsid w:val="008000F3"/>
    <w:rsid w:val="008036F7"/>
    <w:rsid w:val="00812F55"/>
    <w:rsid w:val="00816323"/>
    <w:rsid w:val="00816363"/>
    <w:rsid w:val="008163BB"/>
    <w:rsid w:val="00823984"/>
    <w:rsid w:val="00824439"/>
    <w:rsid w:val="00832F60"/>
    <w:rsid w:val="00833B97"/>
    <w:rsid w:val="00834D8E"/>
    <w:rsid w:val="00844E00"/>
    <w:rsid w:val="008475D5"/>
    <w:rsid w:val="008519D3"/>
    <w:rsid w:val="00864140"/>
    <w:rsid w:val="0086450B"/>
    <w:rsid w:val="008652FC"/>
    <w:rsid w:val="00871D74"/>
    <w:rsid w:val="00880E9D"/>
    <w:rsid w:val="00885D53"/>
    <w:rsid w:val="00885FB9"/>
    <w:rsid w:val="00886DB6"/>
    <w:rsid w:val="00887D2A"/>
    <w:rsid w:val="00890495"/>
    <w:rsid w:val="00893357"/>
    <w:rsid w:val="00893AC4"/>
    <w:rsid w:val="008A02C9"/>
    <w:rsid w:val="008B4FC4"/>
    <w:rsid w:val="008B7941"/>
    <w:rsid w:val="008D0AC2"/>
    <w:rsid w:val="008D61F9"/>
    <w:rsid w:val="008D6DDA"/>
    <w:rsid w:val="008D6F3B"/>
    <w:rsid w:val="008F221D"/>
    <w:rsid w:val="008F34CC"/>
    <w:rsid w:val="00905476"/>
    <w:rsid w:val="0091034E"/>
    <w:rsid w:val="009133B8"/>
    <w:rsid w:val="0091545C"/>
    <w:rsid w:val="00920384"/>
    <w:rsid w:val="00922AFD"/>
    <w:rsid w:val="009245FA"/>
    <w:rsid w:val="00927F00"/>
    <w:rsid w:val="00947DAF"/>
    <w:rsid w:val="00952D0A"/>
    <w:rsid w:val="009553DA"/>
    <w:rsid w:val="00955CDD"/>
    <w:rsid w:val="009571AC"/>
    <w:rsid w:val="0096038E"/>
    <w:rsid w:val="009621AD"/>
    <w:rsid w:val="00964270"/>
    <w:rsid w:val="00967256"/>
    <w:rsid w:val="00967A4B"/>
    <w:rsid w:val="00967F22"/>
    <w:rsid w:val="00977CF0"/>
    <w:rsid w:val="009804F2"/>
    <w:rsid w:val="009806D4"/>
    <w:rsid w:val="009833CF"/>
    <w:rsid w:val="00984AB2"/>
    <w:rsid w:val="00985694"/>
    <w:rsid w:val="009A04A7"/>
    <w:rsid w:val="009A3192"/>
    <w:rsid w:val="009B220C"/>
    <w:rsid w:val="009C181B"/>
    <w:rsid w:val="009C46C1"/>
    <w:rsid w:val="009C5994"/>
    <w:rsid w:val="009C6469"/>
    <w:rsid w:val="009D23B3"/>
    <w:rsid w:val="009E1B7A"/>
    <w:rsid w:val="009E4BDB"/>
    <w:rsid w:val="009E5023"/>
    <w:rsid w:val="009E61F2"/>
    <w:rsid w:val="009F7640"/>
    <w:rsid w:val="00A0574A"/>
    <w:rsid w:val="00A05D99"/>
    <w:rsid w:val="00A274A3"/>
    <w:rsid w:val="00A42BCE"/>
    <w:rsid w:val="00A46028"/>
    <w:rsid w:val="00A52AD3"/>
    <w:rsid w:val="00A55B7B"/>
    <w:rsid w:val="00A6143D"/>
    <w:rsid w:val="00A70759"/>
    <w:rsid w:val="00A70A6D"/>
    <w:rsid w:val="00A72756"/>
    <w:rsid w:val="00A731BD"/>
    <w:rsid w:val="00A77EA2"/>
    <w:rsid w:val="00A85F9F"/>
    <w:rsid w:val="00AA4378"/>
    <w:rsid w:val="00AA77A4"/>
    <w:rsid w:val="00AB3E3A"/>
    <w:rsid w:val="00AB7ACE"/>
    <w:rsid w:val="00AC6D0C"/>
    <w:rsid w:val="00AC787E"/>
    <w:rsid w:val="00AD021B"/>
    <w:rsid w:val="00AD3904"/>
    <w:rsid w:val="00AD3CED"/>
    <w:rsid w:val="00AD7ABB"/>
    <w:rsid w:val="00AE3450"/>
    <w:rsid w:val="00AE600B"/>
    <w:rsid w:val="00AF4FC9"/>
    <w:rsid w:val="00B009D1"/>
    <w:rsid w:val="00B00C4D"/>
    <w:rsid w:val="00B02975"/>
    <w:rsid w:val="00B029AA"/>
    <w:rsid w:val="00B11798"/>
    <w:rsid w:val="00B163A7"/>
    <w:rsid w:val="00B21B28"/>
    <w:rsid w:val="00B24A1E"/>
    <w:rsid w:val="00B33498"/>
    <w:rsid w:val="00B360B5"/>
    <w:rsid w:val="00B37B3C"/>
    <w:rsid w:val="00B41D5F"/>
    <w:rsid w:val="00B45AE2"/>
    <w:rsid w:val="00B50597"/>
    <w:rsid w:val="00B51C6F"/>
    <w:rsid w:val="00B53B7F"/>
    <w:rsid w:val="00B55145"/>
    <w:rsid w:val="00B61F7F"/>
    <w:rsid w:val="00B703D5"/>
    <w:rsid w:val="00B7137F"/>
    <w:rsid w:val="00B74092"/>
    <w:rsid w:val="00B76A63"/>
    <w:rsid w:val="00B949D9"/>
    <w:rsid w:val="00B97F9B"/>
    <w:rsid w:val="00BA4515"/>
    <w:rsid w:val="00BA58A0"/>
    <w:rsid w:val="00BA59A8"/>
    <w:rsid w:val="00BB50FA"/>
    <w:rsid w:val="00BC10CA"/>
    <w:rsid w:val="00BC26FA"/>
    <w:rsid w:val="00BC4720"/>
    <w:rsid w:val="00BD1C14"/>
    <w:rsid w:val="00BD51A9"/>
    <w:rsid w:val="00BD6173"/>
    <w:rsid w:val="00BE1476"/>
    <w:rsid w:val="00BE34BE"/>
    <w:rsid w:val="00BF2905"/>
    <w:rsid w:val="00BF5771"/>
    <w:rsid w:val="00BF69C3"/>
    <w:rsid w:val="00C126A8"/>
    <w:rsid w:val="00C160C7"/>
    <w:rsid w:val="00C177F9"/>
    <w:rsid w:val="00C20098"/>
    <w:rsid w:val="00C2160E"/>
    <w:rsid w:val="00C21F57"/>
    <w:rsid w:val="00C245D7"/>
    <w:rsid w:val="00C24A09"/>
    <w:rsid w:val="00C30F65"/>
    <w:rsid w:val="00C30F8E"/>
    <w:rsid w:val="00C34A89"/>
    <w:rsid w:val="00C35CF5"/>
    <w:rsid w:val="00C41AC1"/>
    <w:rsid w:val="00C47870"/>
    <w:rsid w:val="00C5704A"/>
    <w:rsid w:val="00C61011"/>
    <w:rsid w:val="00C62374"/>
    <w:rsid w:val="00C67AEF"/>
    <w:rsid w:val="00C70BBD"/>
    <w:rsid w:val="00C80239"/>
    <w:rsid w:val="00C85FA8"/>
    <w:rsid w:val="00C87A82"/>
    <w:rsid w:val="00C96B7B"/>
    <w:rsid w:val="00CA254B"/>
    <w:rsid w:val="00CA5F67"/>
    <w:rsid w:val="00CA6118"/>
    <w:rsid w:val="00CA6651"/>
    <w:rsid w:val="00CC0374"/>
    <w:rsid w:val="00CC1F71"/>
    <w:rsid w:val="00CC28F6"/>
    <w:rsid w:val="00CC295F"/>
    <w:rsid w:val="00CC3891"/>
    <w:rsid w:val="00CD3D06"/>
    <w:rsid w:val="00CD4BB9"/>
    <w:rsid w:val="00CE3674"/>
    <w:rsid w:val="00CE7661"/>
    <w:rsid w:val="00CF39F8"/>
    <w:rsid w:val="00D032BF"/>
    <w:rsid w:val="00D0659C"/>
    <w:rsid w:val="00D10E56"/>
    <w:rsid w:val="00D14390"/>
    <w:rsid w:val="00D23DC2"/>
    <w:rsid w:val="00D2687F"/>
    <w:rsid w:val="00D315DD"/>
    <w:rsid w:val="00D31987"/>
    <w:rsid w:val="00D374B7"/>
    <w:rsid w:val="00D37CD6"/>
    <w:rsid w:val="00D402CF"/>
    <w:rsid w:val="00D42959"/>
    <w:rsid w:val="00D44292"/>
    <w:rsid w:val="00D45166"/>
    <w:rsid w:val="00D51AC4"/>
    <w:rsid w:val="00D52628"/>
    <w:rsid w:val="00D54816"/>
    <w:rsid w:val="00D73A68"/>
    <w:rsid w:val="00D74658"/>
    <w:rsid w:val="00D75999"/>
    <w:rsid w:val="00D7723C"/>
    <w:rsid w:val="00D779D7"/>
    <w:rsid w:val="00D77AB7"/>
    <w:rsid w:val="00D85FC7"/>
    <w:rsid w:val="00D866CE"/>
    <w:rsid w:val="00D91086"/>
    <w:rsid w:val="00DA2742"/>
    <w:rsid w:val="00DA4EEC"/>
    <w:rsid w:val="00DA6002"/>
    <w:rsid w:val="00DB5131"/>
    <w:rsid w:val="00DB61AE"/>
    <w:rsid w:val="00DC1933"/>
    <w:rsid w:val="00DC4068"/>
    <w:rsid w:val="00DC4D23"/>
    <w:rsid w:val="00DC531C"/>
    <w:rsid w:val="00DC5CF9"/>
    <w:rsid w:val="00DC6173"/>
    <w:rsid w:val="00DD0A9A"/>
    <w:rsid w:val="00DE37B7"/>
    <w:rsid w:val="00DE4313"/>
    <w:rsid w:val="00DE5892"/>
    <w:rsid w:val="00DE72DB"/>
    <w:rsid w:val="00DF0CC8"/>
    <w:rsid w:val="00DF4963"/>
    <w:rsid w:val="00DF4FA2"/>
    <w:rsid w:val="00E02142"/>
    <w:rsid w:val="00E03205"/>
    <w:rsid w:val="00E0377F"/>
    <w:rsid w:val="00E046A3"/>
    <w:rsid w:val="00E07CD5"/>
    <w:rsid w:val="00E1374D"/>
    <w:rsid w:val="00E16FFF"/>
    <w:rsid w:val="00E20464"/>
    <w:rsid w:val="00E3347D"/>
    <w:rsid w:val="00E34261"/>
    <w:rsid w:val="00E407F4"/>
    <w:rsid w:val="00E41DAF"/>
    <w:rsid w:val="00E45B34"/>
    <w:rsid w:val="00E47859"/>
    <w:rsid w:val="00E505B8"/>
    <w:rsid w:val="00E54817"/>
    <w:rsid w:val="00E65C92"/>
    <w:rsid w:val="00E67ADE"/>
    <w:rsid w:val="00E7146D"/>
    <w:rsid w:val="00E725DF"/>
    <w:rsid w:val="00E75307"/>
    <w:rsid w:val="00E77AAF"/>
    <w:rsid w:val="00E84F2C"/>
    <w:rsid w:val="00E866D9"/>
    <w:rsid w:val="00E878E9"/>
    <w:rsid w:val="00E94C9C"/>
    <w:rsid w:val="00EB2112"/>
    <w:rsid w:val="00EB4F6F"/>
    <w:rsid w:val="00EC3573"/>
    <w:rsid w:val="00EC5071"/>
    <w:rsid w:val="00EC5112"/>
    <w:rsid w:val="00EC5751"/>
    <w:rsid w:val="00ED019F"/>
    <w:rsid w:val="00ED5DF4"/>
    <w:rsid w:val="00ED6ADB"/>
    <w:rsid w:val="00ED76F8"/>
    <w:rsid w:val="00EE3731"/>
    <w:rsid w:val="00EE381A"/>
    <w:rsid w:val="00EE43AE"/>
    <w:rsid w:val="00EE50C2"/>
    <w:rsid w:val="00EE6AFB"/>
    <w:rsid w:val="00EF122E"/>
    <w:rsid w:val="00EF3886"/>
    <w:rsid w:val="00EF4982"/>
    <w:rsid w:val="00F02AD6"/>
    <w:rsid w:val="00F10AE6"/>
    <w:rsid w:val="00F12563"/>
    <w:rsid w:val="00F1428A"/>
    <w:rsid w:val="00F22753"/>
    <w:rsid w:val="00F2411B"/>
    <w:rsid w:val="00F325A1"/>
    <w:rsid w:val="00F32DD8"/>
    <w:rsid w:val="00F35011"/>
    <w:rsid w:val="00F44FA4"/>
    <w:rsid w:val="00F45572"/>
    <w:rsid w:val="00F461BD"/>
    <w:rsid w:val="00F47331"/>
    <w:rsid w:val="00F54D10"/>
    <w:rsid w:val="00F61DE7"/>
    <w:rsid w:val="00F649A9"/>
    <w:rsid w:val="00F64C80"/>
    <w:rsid w:val="00F64E6D"/>
    <w:rsid w:val="00F66A43"/>
    <w:rsid w:val="00F754D0"/>
    <w:rsid w:val="00F76192"/>
    <w:rsid w:val="00F92359"/>
    <w:rsid w:val="00F97C13"/>
    <w:rsid w:val="00FA46E0"/>
    <w:rsid w:val="00FA48B5"/>
    <w:rsid w:val="00FA4CD9"/>
    <w:rsid w:val="00FA69F7"/>
    <w:rsid w:val="00FB21F7"/>
    <w:rsid w:val="00FC04D9"/>
    <w:rsid w:val="00FD0A16"/>
    <w:rsid w:val="00FD3C7E"/>
    <w:rsid w:val="00FE0C8C"/>
    <w:rsid w:val="00FE1BDE"/>
    <w:rsid w:val="00FE20A3"/>
    <w:rsid w:val="00FE30C3"/>
    <w:rsid w:val="00FE417D"/>
    <w:rsid w:val="00FF1B2F"/>
    <w:rsid w:val="00FF3B65"/>
    <w:rsid w:val="00FF5CAA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ecimalSymbol w:val="."/>
  <w:listSeparator w:val=";"/>
  <w14:docId w14:val="2CE195A4"/>
  <w15:docId w15:val="{B04E785E-D642-492B-8372-FB01A2C3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25DF"/>
    <w:pPr>
      <w:keepNext/>
      <w:keepLines/>
      <w:spacing w:before="48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AD3CED"/>
    <w:pPr>
      <w:keepNext/>
      <w:tabs>
        <w:tab w:val="left" w:pos="425"/>
        <w:tab w:val="left" w:pos="5273"/>
      </w:tabs>
      <w:spacing w:before="240" w:after="60"/>
      <w:outlineLvl w:val="1"/>
    </w:pPr>
    <w:rPr>
      <w:rFonts w:ascii="Arial" w:eastAsia="Times New Roman" w:hAnsi="Arial" w:cs="Arial"/>
      <w:b/>
      <w:bCs/>
      <w:i/>
      <w:iCs/>
      <w:kern w:val="22"/>
      <w:sz w:val="28"/>
      <w:szCs w:val="28"/>
      <w:lang w:val="de-CH" w:eastAsia="de-DE"/>
    </w:rPr>
  </w:style>
  <w:style w:type="paragraph" w:styleId="berschrift3">
    <w:name w:val="heading 3"/>
    <w:basedOn w:val="Standard"/>
    <w:next w:val="Standard"/>
    <w:link w:val="berschrift3Zchn"/>
    <w:qFormat/>
    <w:rsid w:val="00AD3CED"/>
    <w:pPr>
      <w:keepNext/>
      <w:tabs>
        <w:tab w:val="left" w:pos="5670"/>
        <w:tab w:val="left" w:pos="7513"/>
      </w:tabs>
      <w:outlineLvl w:val="2"/>
    </w:pPr>
    <w:rPr>
      <w:rFonts w:ascii="Arial" w:eastAsia="Times New Roman" w:hAnsi="Arial"/>
      <w:b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C1933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1933"/>
  </w:style>
  <w:style w:type="paragraph" w:styleId="Fuzeile">
    <w:name w:val="footer"/>
    <w:basedOn w:val="Standard"/>
    <w:link w:val="FuzeileZchn"/>
    <w:uiPriority w:val="99"/>
    <w:unhideWhenUsed/>
    <w:rsid w:val="00DC1933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1933"/>
  </w:style>
  <w:style w:type="table" w:styleId="Tabellenraster">
    <w:name w:val="Table Grid"/>
    <w:basedOn w:val="NormaleTabelle"/>
    <w:uiPriority w:val="59"/>
    <w:rsid w:val="000B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FA48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C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42BCE"/>
    <w:rPr>
      <w:rFonts w:ascii="Lucida Grande" w:hAnsi="Lucida Grande" w:cs="Lucida Grande"/>
      <w:sz w:val="18"/>
      <w:szCs w:val="18"/>
    </w:rPr>
  </w:style>
  <w:style w:type="paragraph" w:customStyle="1" w:styleId="kesbnormal">
    <w:name w:val="kesb_normal"/>
    <w:autoRedefine/>
    <w:qFormat/>
    <w:rsid w:val="00AD3CED"/>
    <w:pPr>
      <w:tabs>
        <w:tab w:val="right" w:pos="8647"/>
      </w:tabs>
      <w:spacing w:line="264" w:lineRule="auto"/>
    </w:pPr>
    <w:rPr>
      <w:rFonts w:ascii="AkkuratLightProRegular" w:hAnsi="AkkuratLightProRegular"/>
      <w:lang w:val="de-DE" w:eastAsia="en-US"/>
    </w:rPr>
  </w:style>
  <w:style w:type="paragraph" w:customStyle="1" w:styleId="kesbklein8">
    <w:name w:val="kesb_klein8"/>
    <w:basedOn w:val="kesbnormal"/>
    <w:autoRedefine/>
    <w:qFormat/>
    <w:rsid w:val="00352D2C"/>
    <w:rPr>
      <w:sz w:val="16"/>
    </w:rPr>
  </w:style>
  <w:style w:type="character" w:styleId="Hyperlink">
    <w:name w:val="Hyperlink"/>
    <w:uiPriority w:val="99"/>
    <w:unhideWhenUsed/>
    <w:rsid w:val="00ED019F"/>
    <w:rPr>
      <w:color w:val="0000FF"/>
      <w:u w:val="single"/>
    </w:rPr>
  </w:style>
  <w:style w:type="paragraph" w:customStyle="1" w:styleId="kesbtitel">
    <w:name w:val="kesb_titel"/>
    <w:basedOn w:val="kesbnormal"/>
    <w:next w:val="kesbnormal"/>
    <w:autoRedefine/>
    <w:qFormat/>
    <w:rsid w:val="00B949D9"/>
    <w:pPr>
      <w:spacing w:before="170"/>
    </w:pPr>
    <w:rPr>
      <w:rFonts w:ascii="AkkuratProBold" w:hAnsi="AkkuratProBold"/>
    </w:rPr>
  </w:style>
  <w:style w:type="paragraph" w:customStyle="1" w:styleId="kesbklein6">
    <w:name w:val="kesb_klein6"/>
    <w:basedOn w:val="kesbklein8"/>
    <w:autoRedefine/>
    <w:qFormat/>
    <w:rsid w:val="00B949D9"/>
    <w:rPr>
      <w:sz w:val="12"/>
      <w:szCs w:val="12"/>
    </w:rPr>
  </w:style>
  <w:style w:type="character" w:styleId="Platzhaltertext">
    <w:name w:val="Placeholder Text"/>
    <w:uiPriority w:val="99"/>
    <w:semiHidden/>
    <w:rsid w:val="00693A7F"/>
    <w:rPr>
      <w:color w:val="808080"/>
    </w:rPr>
  </w:style>
  <w:style w:type="paragraph" w:customStyle="1" w:styleId="kesbbrieftyp">
    <w:name w:val="kesb_brieftyp"/>
    <w:basedOn w:val="kesbnormal"/>
    <w:next w:val="kesbnormal"/>
    <w:autoRedefine/>
    <w:qFormat/>
    <w:rsid w:val="00B949D9"/>
    <w:pPr>
      <w:spacing w:after="3799"/>
    </w:pPr>
  </w:style>
  <w:style w:type="paragraph" w:customStyle="1" w:styleId="kesbsignatur">
    <w:name w:val="kesb_signatur"/>
    <w:basedOn w:val="kesbnormal"/>
    <w:next w:val="kesbnormal"/>
    <w:autoRedefine/>
    <w:qFormat/>
    <w:rsid w:val="00B949D9"/>
    <w:pPr>
      <w:spacing w:before="680"/>
    </w:pPr>
  </w:style>
  <w:style w:type="paragraph" w:customStyle="1" w:styleId="kesbspezial">
    <w:name w:val="kesb_spezial"/>
    <w:basedOn w:val="kesbnormal"/>
    <w:autoRedefine/>
    <w:qFormat/>
    <w:rsid w:val="00B37B3C"/>
    <w:rPr>
      <w:rFonts w:ascii="AkkuratLightProItalic" w:hAnsi="AkkuratLightProItalic"/>
    </w:rPr>
  </w:style>
  <w:style w:type="paragraph" w:customStyle="1" w:styleId="kesblistenummeriert">
    <w:name w:val="kesb_liste_nummeriert"/>
    <w:basedOn w:val="kesbnormal"/>
    <w:autoRedefine/>
    <w:qFormat/>
    <w:rsid w:val="003B4452"/>
    <w:pPr>
      <w:numPr>
        <w:numId w:val="4"/>
      </w:numPr>
      <w:spacing w:after="170"/>
    </w:pPr>
  </w:style>
  <w:style w:type="paragraph" w:customStyle="1" w:styleId="ksebtitel8">
    <w:name w:val="kseb_titel8"/>
    <w:basedOn w:val="kesbtitel"/>
    <w:autoRedefine/>
    <w:qFormat/>
    <w:rsid w:val="00D54816"/>
    <w:pPr>
      <w:spacing w:before="0" w:line="216" w:lineRule="auto"/>
    </w:pPr>
    <w:rPr>
      <w:sz w:val="16"/>
      <w:szCs w:val="16"/>
    </w:rPr>
  </w:style>
  <w:style w:type="paragraph" w:styleId="Datum">
    <w:name w:val="Date"/>
    <w:basedOn w:val="Standard"/>
    <w:next w:val="Standard"/>
    <w:link w:val="DatumZchn"/>
    <w:rsid w:val="00541ED6"/>
    <w:pPr>
      <w:widowControl w:val="0"/>
      <w:tabs>
        <w:tab w:val="left" w:pos="2012"/>
      </w:tabs>
    </w:pPr>
    <w:rPr>
      <w:rFonts w:ascii="Verdana" w:eastAsia="Times New Roman" w:hAnsi="Verdana"/>
      <w:sz w:val="20"/>
      <w:lang w:val="de-CH"/>
    </w:rPr>
  </w:style>
  <w:style w:type="character" w:customStyle="1" w:styleId="DatumZchn">
    <w:name w:val="Datum Zchn"/>
    <w:link w:val="Datum"/>
    <w:rsid w:val="00541ED6"/>
    <w:rPr>
      <w:rFonts w:ascii="Verdana" w:eastAsia="Times New Roman" w:hAnsi="Verdana" w:cs="Times New Roman"/>
      <w:sz w:val="20"/>
      <w:lang w:val="de-CH"/>
    </w:rPr>
  </w:style>
  <w:style w:type="paragraph" w:customStyle="1" w:styleId="02GS9">
    <w:name w:val="02_GS_9"/>
    <w:rsid w:val="00AD3CED"/>
    <w:rPr>
      <w:rFonts w:ascii="Arial" w:eastAsia="Times New Roman" w:hAnsi="Arial"/>
      <w:kern w:val="18"/>
      <w:sz w:val="18"/>
      <w:lang w:eastAsia="de-DE"/>
    </w:rPr>
  </w:style>
  <w:style w:type="character" w:customStyle="1" w:styleId="berschrift2Zchn">
    <w:name w:val="Überschrift 2 Zchn"/>
    <w:link w:val="berschrift2"/>
    <w:rsid w:val="00AD3CED"/>
    <w:rPr>
      <w:rFonts w:ascii="Arial" w:eastAsia="Times New Roman" w:hAnsi="Arial" w:cs="Arial"/>
      <w:b/>
      <w:bCs/>
      <w:i/>
      <w:iCs/>
      <w:kern w:val="22"/>
      <w:sz w:val="28"/>
      <w:szCs w:val="28"/>
      <w:lang w:val="de-CH" w:eastAsia="de-DE"/>
    </w:rPr>
  </w:style>
  <w:style w:type="character" w:customStyle="1" w:styleId="berschrift3Zchn">
    <w:name w:val="Überschrift 3 Zchn"/>
    <w:link w:val="berschrift3"/>
    <w:rsid w:val="00AD3CED"/>
    <w:rPr>
      <w:rFonts w:ascii="Arial" w:eastAsia="Times New Roman" w:hAnsi="Arial" w:cs="Times New Roman"/>
      <w:b/>
      <w:szCs w:val="20"/>
      <w:lang w:val="de-DE" w:eastAsia="de-DE"/>
    </w:rPr>
  </w:style>
  <w:style w:type="character" w:styleId="Kommentarzeichen">
    <w:name w:val="annotation reference"/>
    <w:semiHidden/>
    <w:rsid w:val="00AD3CE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AD3CED"/>
    <w:pPr>
      <w:tabs>
        <w:tab w:val="left" w:pos="425"/>
        <w:tab w:val="left" w:pos="5273"/>
      </w:tabs>
    </w:pPr>
    <w:rPr>
      <w:rFonts w:ascii="Arial" w:eastAsia="Times New Roman" w:hAnsi="Arial"/>
      <w:kern w:val="22"/>
      <w:sz w:val="20"/>
      <w:szCs w:val="20"/>
      <w:lang w:val="de-CH" w:eastAsia="de-DE"/>
    </w:rPr>
  </w:style>
  <w:style w:type="character" w:customStyle="1" w:styleId="KommentartextZchn">
    <w:name w:val="Kommentartext Zchn"/>
    <w:link w:val="Kommentartext"/>
    <w:semiHidden/>
    <w:rsid w:val="00AD3CED"/>
    <w:rPr>
      <w:rFonts w:ascii="Arial" w:eastAsia="Times New Roman" w:hAnsi="Arial" w:cs="Times New Roman"/>
      <w:kern w:val="22"/>
      <w:sz w:val="20"/>
      <w:szCs w:val="20"/>
      <w:lang w:val="de-CH" w:eastAsia="de-DE"/>
    </w:rPr>
  </w:style>
  <w:style w:type="paragraph" w:styleId="Beschriftung">
    <w:name w:val="caption"/>
    <w:basedOn w:val="Standard"/>
    <w:next w:val="Standard"/>
    <w:qFormat/>
    <w:rsid w:val="00AD3CED"/>
    <w:pPr>
      <w:tabs>
        <w:tab w:val="left" w:pos="1909"/>
      </w:tabs>
    </w:pPr>
    <w:rPr>
      <w:rFonts w:ascii="Arial" w:eastAsia="Times New Roman" w:hAnsi="Arial" w:cs="Arial"/>
      <w:b/>
      <w:bCs/>
      <w:lang w:val="de-CH" w:eastAsia="de-DE"/>
    </w:rPr>
  </w:style>
  <w:style w:type="paragraph" w:styleId="Listenabsatz">
    <w:name w:val="List Paragraph"/>
    <w:basedOn w:val="Standard"/>
    <w:uiPriority w:val="34"/>
    <w:qFormat/>
    <w:rsid w:val="00301DA4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7AA"/>
    <w:pPr>
      <w:tabs>
        <w:tab w:val="clear" w:pos="425"/>
        <w:tab w:val="clear" w:pos="5273"/>
      </w:tabs>
    </w:pPr>
    <w:rPr>
      <w:rFonts w:ascii="Cambria" w:eastAsia="MS Mincho" w:hAnsi="Cambria"/>
      <w:b/>
      <w:bCs/>
      <w:kern w:val="0"/>
      <w:lang w:val="en-US" w:eastAsia="en-US"/>
    </w:rPr>
  </w:style>
  <w:style w:type="character" w:customStyle="1" w:styleId="KommentarthemaZchn">
    <w:name w:val="Kommentarthema Zchn"/>
    <w:link w:val="Kommentarthema"/>
    <w:uiPriority w:val="99"/>
    <w:semiHidden/>
    <w:rsid w:val="000E77AA"/>
    <w:rPr>
      <w:rFonts w:ascii="Arial" w:eastAsia="Times New Roman" w:hAnsi="Arial" w:cs="Times New Roman"/>
      <w:b/>
      <w:bCs/>
      <w:kern w:val="22"/>
      <w:sz w:val="20"/>
      <w:szCs w:val="20"/>
      <w:lang w:val="de-CH" w:eastAsia="de-DE"/>
    </w:rPr>
  </w:style>
  <w:style w:type="character" w:customStyle="1" w:styleId="berschrift1Zchn">
    <w:name w:val="Überschrift 1 Zchn"/>
    <w:link w:val="berschrift1"/>
    <w:uiPriority w:val="9"/>
    <w:rsid w:val="00E725DF"/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Textkrper3">
    <w:name w:val="Body Text 3"/>
    <w:basedOn w:val="Standard"/>
    <w:link w:val="Textkrper3Zchn"/>
    <w:rsid w:val="00E725DF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0" w:color="auto" w:fill="auto"/>
      <w:tabs>
        <w:tab w:val="left" w:pos="567"/>
        <w:tab w:val="left" w:pos="4536"/>
        <w:tab w:val="left" w:pos="5103"/>
      </w:tabs>
    </w:pPr>
    <w:rPr>
      <w:rFonts w:ascii="HelveticaNeue-Bold" w:eastAsia="Times New Roman" w:hAnsi="HelveticaNeue-Bold"/>
      <w:sz w:val="20"/>
      <w:szCs w:val="20"/>
      <w:lang w:val="de-CH" w:eastAsia="de-DE"/>
    </w:rPr>
  </w:style>
  <w:style w:type="character" w:customStyle="1" w:styleId="Textkrper3Zchn">
    <w:name w:val="Textkörper 3 Zchn"/>
    <w:link w:val="Textkrper3"/>
    <w:rsid w:val="00E725DF"/>
    <w:rPr>
      <w:rFonts w:ascii="HelveticaNeue-Bold" w:eastAsia="Times New Roman" w:hAnsi="HelveticaNeue-Bold" w:cs="Times New Roman"/>
      <w:sz w:val="20"/>
      <w:szCs w:val="20"/>
      <w:shd w:val="pct10" w:color="auto" w:fill="auto"/>
      <w:lang w:val="de-CH" w:eastAsia="de-DE"/>
    </w:rPr>
  </w:style>
  <w:style w:type="paragraph" w:styleId="Textkrper">
    <w:name w:val="Body Text"/>
    <w:basedOn w:val="Standard"/>
    <w:link w:val="TextkrperZchn"/>
    <w:rsid w:val="00E725DF"/>
    <w:pPr>
      <w:tabs>
        <w:tab w:val="left" w:pos="567"/>
      </w:tabs>
    </w:pPr>
    <w:rPr>
      <w:rFonts w:ascii="HelveticaNeue-Bold" w:eastAsia="Times New Roman" w:hAnsi="HelveticaNeue-Bold"/>
      <w:b/>
      <w:bCs/>
      <w:sz w:val="20"/>
      <w:lang w:val="de-CH" w:eastAsia="de-DE"/>
    </w:rPr>
  </w:style>
  <w:style w:type="character" w:customStyle="1" w:styleId="TextkrperZchn">
    <w:name w:val="Textkörper Zchn"/>
    <w:link w:val="Textkrper"/>
    <w:rsid w:val="00E725DF"/>
    <w:rPr>
      <w:rFonts w:ascii="HelveticaNeue-Bold" w:eastAsia="Times New Roman" w:hAnsi="HelveticaNeue-Bold" w:cs="Times New Roman"/>
      <w:b/>
      <w:bCs/>
      <w:sz w:val="20"/>
      <w:lang w:val="de-CH" w:eastAsia="de-DE"/>
    </w:rPr>
  </w:style>
  <w:style w:type="paragraph" w:styleId="berarbeitung">
    <w:name w:val="Revision"/>
    <w:hidden/>
    <w:uiPriority w:val="99"/>
    <w:semiHidden/>
    <w:rsid w:val="00A7075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7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10LAUMO\AppData\Local\Temp\Temp1_kesb_templates_05DEZ2012.zip\kesb_templates_05DEZ2012\kesb_toggenburg_arztberich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788267-F062-498B-B95B-8CC72F50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kesb_toggenburg_arztbericht.dotx</Template>
  <TotalTime>0</TotalTime>
  <Pages>9</Pages>
  <Words>1708</Words>
  <Characters>10765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47parallel</Company>
  <LinksUpToDate>false</LinksUpToDate>
  <CharactersWithSpaces>12449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Molinari</dc:creator>
  <cp:lastModifiedBy>Heeb Jessica - ALTSTAETTEN</cp:lastModifiedBy>
  <cp:revision>3</cp:revision>
  <cp:lastPrinted>2019-01-08T12:52:00Z</cp:lastPrinted>
  <dcterms:created xsi:type="dcterms:W3CDTF">2021-04-09T05:00:00Z</dcterms:created>
  <dcterms:modified xsi:type="dcterms:W3CDTF">2021-04-09T05:01:00Z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sb_beschluss">
    <vt:lpwstr>Beschluss Nummer eingeben</vt:lpwstr>
  </property>
  <property fmtid="{D5CDD505-2E9C-101B-9397-08002B2CF9AE}" pid="3" name="kesb_registratur">
    <vt:lpwstr>91.02.03.02</vt:lpwstr>
  </property>
  <property fmtid="{D5CDD505-2E9C-101B-9397-08002B2CF9AE}" pid="4" name="kesb_dossier">
    <vt:lpwstr>Dossier Nummer eingeben</vt:lpwstr>
  </property>
</Properties>
</file>